
<file path=[Content_Types].xml><?xml version="1.0" encoding="utf-8"?>
<Types xmlns="http://schemas.openxmlformats.org/package/2006/content-types">
  <Default Extension="gif" ContentType="image/gi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C78D" w14:textId="77777777" w:rsidR="007E6266" w:rsidRPr="00F10E11" w:rsidRDefault="008223B5" w:rsidP="003F62FD">
      <w:pPr>
        <w:ind w:left="426"/>
        <w:rPr>
          <w:sz w:val="36"/>
          <w:szCs w:val="36"/>
        </w:rPr>
      </w:pPr>
      <w:r>
        <w:t xml:space="preserve"> </w:t>
      </w:r>
    </w:p>
    <w:p w14:paraId="0AE24EAF" w14:textId="77777777" w:rsidR="006A12B3" w:rsidRPr="00513B3C" w:rsidRDefault="006A12B3" w:rsidP="006A12B3">
      <w:pPr>
        <w:pStyle w:val="Front-Title"/>
        <w:ind w:left="1134"/>
        <w:rPr>
          <w:rFonts w:ascii="Arial" w:hAnsi="Arial" w:cs="Arial"/>
          <w:color w:val="544587" w:themeColor="background2"/>
          <w:sz w:val="240"/>
          <w:szCs w:val="260"/>
        </w:rPr>
      </w:pPr>
      <w:r w:rsidRPr="00513B3C">
        <w:rPr>
          <w:rFonts w:ascii="Arial" w:hAnsi="Arial" w:cs="Arial"/>
          <w:color w:val="544587" w:themeColor="background2"/>
          <w:sz w:val="240"/>
          <w:szCs w:val="260"/>
        </w:rPr>
        <w:t>HAVE</w:t>
      </w:r>
    </w:p>
    <w:p w14:paraId="26F1369D" w14:textId="77777777" w:rsidR="006A12B3" w:rsidRPr="0005382D" w:rsidRDefault="009B1CA6" w:rsidP="006A12B3">
      <w:pPr>
        <w:pStyle w:val="Front-Title"/>
        <w:ind w:left="1276"/>
        <w:rPr>
          <w:rFonts w:ascii="Arial" w:hAnsi="Arial" w:cs="Arial"/>
          <w:b/>
          <w:color w:val="02A4A6" w:themeColor="text2"/>
          <w:sz w:val="240"/>
          <w:szCs w:val="260"/>
        </w:rPr>
      </w:pPr>
      <w:r w:rsidRPr="0005382D">
        <w:rPr>
          <w:rFonts w:ascii="Arial" w:hAnsi="Arial" w:cs="Arial"/>
          <w:b/>
          <w:color w:val="02A4A6" w:themeColor="text2"/>
          <w:sz w:val="240"/>
          <w:szCs w:val="260"/>
        </w:rPr>
        <w:t xml:space="preserve">YOUR </w:t>
      </w:r>
      <w:r w:rsidR="006A12B3" w:rsidRPr="0005382D">
        <w:rPr>
          <w:rFonts w:ascii="Arial" w:hAnsi="Arial" w:cs="Arial"/>
          <w:b/>
          <w:color w:val="02A4A6" w:themeColor="text2"/>
          <w:sz w:val="240"/>
          <w:szCs w:val="260"/>
        </w:rPr>
        <w:t>SAY</w:t>
      </w:r>
    </w:p>
    <w:p w14:paraId="0EC8F0DE" w14:textId="77777777" w:rsidR="00AA3237" w:rsidRPr="009B1CA6" w:rsidRDefault="00AA3237" w:rsidP="000E2018">
      <w:pPr>
        <w:pStyle w:val="Heading1"/>
        <w:jc w:val="right"/>
        <w:rPr>
          <w:rFonts w:ascii="Arial" w:hAnsi="Arial" w:cs="Arial"/>
        </w:rPr>
      </w:pPr>
    </w:p>
    <w:p w14:paraId="4DCD213B" w14:textId="77777777" w:rsidR="003F62FD" w:rsidRPr="009B1CA6" w:rsidRDefault="00EF6460" w:rsidP="006E557B">
      <w:pPr>
        <w:ind w:left="1276" w:right="1529"/>
        <w:rPr>
          <w:rStyle w:val="A4"/>
          <w:rFonts w:ascii="Arial" w:hAnsi="Arial" w:cs="Arial"/>
          <w:color w:val="000000" w:themeColor="text1" w:themeShade="80"/>
          <w:sz w:val="42"/>
          <w:szCs w:val="42"/>
        </w:rPr>
      </w:pPr>
      <w:r w:rsidRPr="009B1CA6">
        <w:rPr>
          <w:rStyle w:val="A4"/>
          <w:rFonts w:ascii="Arial" w:hAnsi="Arial" w:cs="Arial"/>
          <w:color w:val="000000" w:themeColor="text1" w:themeShade="80"/>
          <w:sz w:val="42"/>
          <w:szCs w:val="42"/>
        </w:rPr>
        <w:t xml:space="preserve">We are always looking for ways to enhance the learning and supervision experience.  To do that, we need to know what you think as </w:t>
      </w:r>
      <w:r w:rsidR="000E2018">
        <w:rPr>
          <w:rStyle w:val="A4"/>
          <w:rFonts w:ascii="Arial" w:hAnsi="Arial" w:cs="Arial"/>
          <w:color w:val="000000" w:themeColor="text1" w:themeShade="80"/>
          <w:sz w:val="42"/>
          <w:szCs w:val="42"/>
        </w:rPr>
        <w:t>one of our postgraduate taught</w:t>
      </w:r>
      <w:r w:rsidRPr="009B1CA6">
        <w:rPr>
          <w:rStyle w:val="A4"/>
          <w:rFonts w:ascii="Arial" w:hAnsi="Arial" w:cs="Arial"/>
          <w:color w:val="000000" w:themeColor="text1" w:themeShade="80"/>
          <w:sz w:val="42"/>
          <w:szCs w:val="42"/>
        </w:rPr>
        <w:t xml:space="preserve"> students.</w:t>
      </w:r>
    </w:p>
    <w:p w14:paraId="5180B132" w14:textId="77777777" w:rsidR="00EF6460" w:rsidRDefault="00EF6460" w:rsidP="003F62FD">
      <w:pPr>
        <w:ind w:left="1134" w:right="2237"/>
        <w:rPr>
          <w:rStyle w:val="A4"/>
          <w:color w:val="000000" w:themeColor="text1" w:themeShade="80"/>
          <w:sz w:val="42"/>
          <w:szCs w:val="42"/>
        </w:rPr>
      </w:pPr>
    </w:p>
    <w:p w14:paraId="511AA00F" w14:textId="77777777" w:rsidR="003F62FD" w:rsidRDefault="003F62FD" w:rsidP="003F62FD">
      <w:pPr>
        <w:ind w:left="1134" w:right="2237"/>
        <w:rPr>
          <w:rStyle w:val="Front-SubtitleChar"/>
          <w:rFonts w:asciiTheme="majorHAnsi" w:hAnsiTheme="majorHAnsi" w:cstheme="majorHAnsi"/>
        </w:rPr>
      </w:pPr>
    </w:p>
    <w:p w14:paraId="057B3193" w14:textId="77777777" w:rsidR="009B1CA6" w:rsidRDefault="00F10E11" w:rsidP="006A12B3">
      <w:pPr>
        <w:ind w:left="1276"/>
        <w:rPr>
          <w:rStyle w:val="A4"/>
          <w:rFonts w:ascii="Arial" w:hAnsi="Arial" w:cs="Arial"/>
          <w:color w:val="FFFFFF" w:themeColor="background1"/>
          <w:sz w:val="56"/>
          <w:szCs w:val="56"/>
        </w:rPr>
      </w:pPr>
      <w:r w:rsidRPr="009B1CA6">
        <w:rPr>
          <w:rStyle w:val="Front-SubtitleChar"/>
          <w:rFonts w:ascii="Arial" w:hAnsi="Arial" w:cs="Arial"/>
          <w:sz w:val="56"/>
          <w:szCs w:val="56"/>
        </w:rPr>
        <w:t>COMPLETE THE SURVEY TODAY AT:</w:t>
      </w:r>
      <w:r w:rsidRPr="009B1CA6">
        <w:rPr>
          <w:rFonts w:ascii="Arial" w:eastAsiaTheme="majorEastAsia" w:hAnsi="Arial" w:cs="Arial"/>
          <w:color w:val="323E48" w:themeColor="accent5"/>
          <w:sz w:val="56"/>
          <w:szCs w:val="56"/>
        </w:rPr>
        <w:br/>
      </w:r>
      <w:r w:rsidRPr="0097276E">
        <w:rPr>
          <w:rFonts w:ascii="Arial" w:eastAsiaTheme="majorEastAsia" w:hAnsi="Arial" w:cs="Arial"/>
          <w:color w:val="02A4A6" w:themeColor="text2"/>
          <w:sz w:val="56"/>
          <w:szCs w:val="56"/>
        </w:rPr>
        <w:t>www.yourwebsiteaddresshere.co.u</w:t>
      </w:r>
      <w:r w:rsidR="003F62FD" w:rsidRPr="0097276E">
        <w:rPr>
          <w:rFonts w:ascii="Arial" w:eastAsiaTheme="majorEastAsia" w:hAnsi="Arial" w:cs="Arial"/>
          <w:color w:val="02A4A6" w:themeColor="text2"/>
          <w:sz w:val="56"/>
          <w:szCs w:val="56"/>
        </w:rPr>
        <w:t>k</w:t>
      </w:r>
    </w:p>
    <w:p w14:paraId="62298AE0" w14:textId="77777777" w:rsidR="009B1CA6" w:rsidRPr="009B1CA6" w:rsidRDefault="009B1CA6" w:rsidP="009B1CA6">
      <w:pPr>
        <w:rPr>
          <w:rFonts w:ascii="Arial" w:hAnsi="Arial" w:cs="Arial"/>
          <w:sz w:val="56"/>
          <w:szCs w:val="56"/>
        </w:rPr>
      </w:pPr>
    </w:p>
    <w:p w14:paraId="6EC18F3C" w14:textId="77777777" w:rsidR="009B1CA6" w:rsidRDefault="009B1CA6" w:rsidP="009B1CA6">
      <w:pPr>
        <w:rPr>
          <w:rFonts w:ascii="Arial" w:hAnsi="Arial" w:cs="Arial"/>
          <w:sz w:val="56"/>
          <w:szCs w:val="56"/>
        </w:rPr>
      </w:pPr>
    </w:p>
    <w:p w14:paraId="12A0E52A" w14:textId="77777777" w:rsidR="005521ED" w:rsidRPr="009B1CA6" w:rsidRDefault="005521ED" w:rsidP="009B1CA6">
      <w:pPr>
        <w:tabs>
          <w:tab w:val="left" w:pos="13560"/>
        </w:tabs>
        <w:rPr>
          <w:rFonts w:ascii="Arial" w:hAnsi="Arial" w:cs="Arial"/>
          <w:sz w:val="56"/>
          <w:szCs w:val="56"/>
        </w:rPr>
      </w:pPr>
    </w:p>
    <w:sectPr w:rsidR="005521ED" w:rsidRPr="009B1CA6" w:rsidSect="006A12B3">
      <w:headerReference w:type="first" r:id="rId11"/>
      <w:footerReference w:type="first" r:id="rId12"/>
      <w:pgSz w:w="16839" w:h="23814" w:code="8"/>
      <w:pgMar w:top="8364" w:right="851" w:bottom="28" w:left="85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28E71" w14:textId="77777777" w:rsidR="00CF3A48" w:rsidRDefault="00CF3A48" w:rsidP="004C0484">
      <w:r>
        <w:separator/>
      </w:r>
    </w:p>
    <w:p w14:paraId="514F36E1" w14:textId="77777777" w:rsidR="00CF3A48" w:rsidRDefault="00CF3A48"/>
  </w:endnote>
  <w:endnote w:type="continuationSeparator" w:id="0">
    <w:p w14:paraId="7F6F9746" w14:textId="77777777" w:rsidR="00CF3A48" w:rsidRDefault="00CF3A48" w:rsidP="004C0484">
      <w:r>
        <w:continuationSeparator/>
      </w:r>
    </w:p>
    <w:p w14:paraId="770B6212" w14:textId="77777777" w:rsidR="00CF3A48" w:rsidRDefault="00CF3A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charset w:val="00"/>
    <w:family w:val="swiss"/>
    <w:pitch w:val="variable"/>
    <w:sig w:usb0="00000001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1" w:fontKey="{6D698487-838A-43ED-B2B5-CD1CB8498DC4}"/>
    <w:embedBold r:id="rId2" w:fontKey="{0579B51A-3B88-4C34-A42C-5C39D563EE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1E68035-3EF2-44EA-A5C9-DBB854839D87}"/>
  </w:font>
  <w:font w:name="Gill Sans MT Pro Light">
    <w:altName w:val="Gill Sans MT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Light">
    <w:altName w:val="Arial"/>
    <w:charset w:val="00"/>
    <w:family w:val="swiss"/>
    <w:pitch w:val="variable"/>
    <w:sig w:usb0="00000001" w:usb1="4000205B" w:usb2="00000028" w:usb3="00000000" w:csb0="0000019F" w:csb1="00000000"/>
    <w:embedRegular r:id="rId4" w:fontKey="{7733A42A-B205-4460-B986-77FD18B9728B}"/>
    <w:embedItalic r:id="rId5" w:fontKey="{1BDE252F-3D47-4E15-9DFB-C097E71D6E2A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D938B" w14:textId="77777777" w:rsidR="009B1CA6" w:rsidRDefault="000E2018" w:rsidP="000E2018">
    <w:pPr>
      <w:pStyle w:val="Footer"/>
      <w:tabs>
        <w:tab w:val="left" w:pos="2430"/>
        <w:tab w:val="right" w:pos="15137"/>
      </w:tabs>
    </w:pPr>
    <w:r w:rsidRPr="00E86F88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5DA06C4A" wp14:editId="6E673C87">
          <wp:simplePos x="0" y="0"/>
          <wp:positionH relativeFrom="margin">
            <wp:posOffset>2526665</wp:posOffset>
          </wp:positionH>
          <wp:positionV relativeFrom="margin">
            <wp:posOffset>7759700</wp:posOffset>
          </wp:positionV>
          <wp:extent cx="1600200" cy="808355"/>
          <wp:effectExtent l="0" t="0" r="0" b="0"/>
          <wp:wrapNone/>
          <wp:docPr id="5" name="Picture 5" descr="X:\HEA\HEA106 - Surveys Online Assets\Word Document\images\logo-hol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HEA\HEA106 - Surveys Online Assets\Word Document\images\logo-holder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86F88"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98A0B98" wp14:editId="0FEB8623">
          <wp:simplePos x="0" y="0"/>
          <wp:positionH relativeFrom="margin">
            <wp:posOffset>716915</wp:posOffset>
          </wp:positionH>
          <wp:positionV relativeFrom="margin">
            <wp:posOffset>7759700</wp:posOffset>
          </wp:positionV>
          <wp:extent cx="1600200" cy="808355"/>
          <wp:effectExtent l="0" t="0" r="0" b="0"/>
          <wp:wrapNone/>
          <wp:docPr id="4" name="Picture 4" descr="X:\HEA\HEA106 - Surveys Online Assets\Word Document\images\logo-hol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HEA\HEA106 - Surveys Online Assets\Word Document\images\logo-holder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 w:rsidR="009B1CA6">
      <w:rPr>
        <w:noProof/>
        <w:lang w:val="en-GB" w:eastAsia="en-GB"/>
      </w:rPr>
      <w:drawing>
        <wp:inline distT="0" distB="0" distL="0" distR="0" wp14:anchorId="59859DDE" wp14:editId="76062D7B">
          <wp:extent cx="3810000" cy="6381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vanceHE_colou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0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4B06" w14:textId="77777777" w:rsidR="00CF3A48" w:rsidRDefault="00CF3A48" w:rsidP="004C0484">
      <w:r>
        <w:separator/>
      </w:r>
    </w:p>
    <w:p w14:paraId="77C6DA73" w14:textId="77777777" w:rsidR="00CF3A48" w:rsidRDefault="00CF3A48"/>
  </w:footnote>
  <w:footnote w:type="continuationSeparator" w:id="0">
    <w:p w14:paraId="72DA9E4E" w14:textId="77777777" w:rsidR="00CF3A48" w:rsidRDefault="00CF3A48" w:rsidP="004C0484">
      <w:r>
        <w:continuationSeparator/>
      </w:r>
    </w:p>
    <w:p w14:paraId="47F7FB7D" w14:textId="77777777" w:rsidR="00CF3A48" w:rsidRDefault="00CF3A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5BC3D" w14:textId="77777777" w:rsidR="009B1CA6" w:rsidRDefault="009B1CA6">
    <w:pPr>
      <w:pStyle w:val="Header"/>
    </w:pPr>
    <w:r>
      <w:rPr>
        <w:noProof/>
        <w:lang w:val="en-GB" w:eastAsia="en-GB"/>
      </w:rPr>
      <w:drawing>
        <wp:inline distT="0" distB="0" distL="0" distR="0" wp14:anchorId="166A9025" wp14:editId="112899C9">
          <wp:extent cx="8794144" cy="5594053"/>
          <wp:effectExtent l="0" t="0" r="6985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_Surveys_logos_PRES - 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4144" cy="5594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0.5pt;height:58.5pt" o:bullet="t">
        <v:imagedata r:id="rId1" o:title="Bullet-arrow"/>
      </v:shape>
    </w:pict>
  </w:numPicBullet>
  <w:abstractNum w:abstractNumId="0" w15:restartNumberingAfterBreak="0">
    <w:nsid w:val="FFFFFF7C"/>
    <w:multiLevelType w:val="singleLevel"/>
    <w:tmpl w:val="1CA8A1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965E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0663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B82E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5A4BC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480F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6E89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5A4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146C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72D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24CB1"/>
    <w:multiLevelType w:val="multilevel"/>
    <w:tmpl w:val="E4AEAD58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2342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b/>
        <w:i w:val="0"/>
        <w:color w:val="000000" w:themeColor="tex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b/>
        <w:i w:val="0"/>
        <w:color w:val="000000" w:themeColor="tex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b/>
        <w:i w:val="0"/>
        <w:color w:val="000000" w:themeColor="tex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b/>
        <w:i w:val="0"/>
        <w:color w:val="000000" w:themeColor="text1"/>
      </w:rPr>
    </w:lvl>
  </w:abstractNum>
  <w:abstractNum w:abstractNumId="11" w15:restartNumberingAfterBreak="0">
    <w:nsid w:val="0A877DA2"/>
    <w:multiLevelType w:val="hybridMultilevel"/>
    <w:tmpl w:val="A52C0B20"/>
    <w:lvl w:ilvl="0" w:tplc="3B720700">
      <w:start w:val="1"/>
      <w:numFmt w:val="decimal"/>
      <w:lvlText w:val="%1."/>
      <w:lvlJc w:val="left"/>
      <w:pPr>
        <w:ind w:left="720" w:hanging="360"/>
      </w:pPr>
      <w:rPr>
        <w:rFonts w:ascii="Open Sans Extrabold" w:hAnsi="Open Sans Extrabold" w:hint="default"/>
        <w:b w:val="0"/>
        <w:i w:val="0"/>
        <w:color w:val="FE4A5D" w:themeColor="accent1"/>
        <w:sz w:val="20"/>
      </w:rPr>
    </w:lvl>
    <w:lvl w:ilvl="1" w:tplc="2E9A2012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CA1925"/>
    <w:multiLevelType w:val="hybridMultilevel"/>
    <w:tmpl w:val="B1989F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8E73FC"/>
    <w:multiLevelType w:val="multilevel"/>
    <w:tmpl w:val="669E4EFC"/>
    <w:lvl w:ilvl="0">
      <w:start w:val="1"/>
      <w:numFmt w:val="decimal"/>
      <w:lvlText w:val="%1"/>
      <w:lvlJc w:val="left"/>
      <w:pPr>
        <w:ind w:left="360" w:hanging="360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14" w15:restartNumberingAfterBreak="0">
    <w:nsid w:val="13097D50"/>
    <w:multiLevelType w:val="multilevel"/>
    <w:tmpl w:val="9970D600"/>
    <w:numStyleLink w:val="HEANumberLevel"/>
  </w:abstractNum>
  <w:abstractNum w:abstractNumId="15" w15:restartNumberingAfterBreak="0">
    <w:nsid w:val="195B617E"/>
    <w:multiLevelType w:val="hybridMultilevel"/>
    <w:tmpl w:val="32A2DEA2"/>
    <w:lvl w:ilvl="0" w:tplc="CC9CFB32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Open Sans Extrabold" w:hAnsi="Open Sans Extrabold" w:hint="default"/>
        <w:color w:val="FE4A5D" w:themeColor="accen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2A20F2"/>
    <w:multiLevelType w:val="multilevel"/>
    <w:tmpl w:val="372CF10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CCF5BA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E3F1393"/>
    <w:multiLevelType w:val="multilevel"/>
    <w:tmpl w:val="56C4198C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19" w15:restartNumberingAfterBreak="0">
    <w:nsid w:val="1F250358"/>
    <w:multiLevelType w:val="multilevel"/>
    <w:tmpl w:val="BC00C34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AA6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7AA6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7AA6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7AA6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007AA6"/>
      </w:rPr>
    </w:lvl>
    <w:lvl w:ilvl="5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007AA6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007AA6"/>
      </w:rPr>
    </w:lvl>
    <w:lvl w:ilvl="7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color w:val="007AA6"/>
      </w:rPr>
    </w:lvl>
    <w:lvl w:ilvl="8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  <w:color w:val="007AA6"/>
      </w:rPr>
    </w:lvl>
  </w:abstractNum>
  <w:abstractNum w:abstractNumId="20" w15:restartNumberingAfterBreak="0">
    <w:nsid w:val="23A7757C"/>
    <w:multiLevelType w:val="hybridMultilevel"/>
    <w:tmpl w:val="CF4C30C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883669"/>
    <w:multiLevelType w:val="multilevel"/>
    <w:tmpl w:val="17E2A5FC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b/>
        <w:i w:val="0"/>
        <w:color w:val="000000" w:themeColor="tex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b/>
        <w:i w:val="0"/>
        <w:color w:val="000000" w:themeColor="tex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b/>
        <w:i w:val="0"/>
        <w:color w:val="000000" w:themeColor="tex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22" w15:restartNumberingAfterBreak="0">
    <w:nsid w:val="30B249A2"/>
    <w:multiLevelType w:val="multilevel"/>
    <w:tmpl w:val="D2AA6B52"/>
    <w:lvl w:ilvl="0">
      <w:start w:val="1"/>
      <w:numFmt w:val="decimal"/>
      <w:lvlText w:val="%1.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3" w15:restartNumberingAfterBreak="0">
    <w:nsid w:val="3A534A79"/>
    <w:multiLevelType w:val="multilevel"/>
    <w:tmpl w:val="2BA6E042"/>
    <w:lvl w:ilvl="0">
      <w:start w:val="1"/>
      <w:numFmt w:val="decimal"/>
      <w:lvlText w:val="%1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14" w:hanging="714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71" w:hanging="107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28" w:hanging="1428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85" w:hanging="1785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42" w:hanging="2142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499" w:hanging="2499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56" w:hanging="2856"/>
      </w:pPr>
      <w:rPr>
        <w:rFonts w:ascii="Gill Sans MT" w:hAnsi="Gill Sans MT" w:hint="default"/>
        <w:b w:val="0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13" w:hanging="3213"/>
      </w:pPr>
      <w:rPr>
        <w:rFonts w:ascii="Gill Sans MT" w:hAnsi="Gill Sans MT" w:hint="default"/>
        <w:b w:val="0"/>
        <w:i w:val="0"/>
        <w:sz w:val="24"/>
      </w:rPr>
    </w:lvl>
  </w:abstractNum>
  <w:abstractNum w:abstractNumId="24" w15:restartNumberingAfterBreak="0">
    <w:nsid w:val="3BC10953"/>
    <w:multiLevelType w:val="multilevel"/>
    <w:tmpl w:val="9970D600"/>
    <w:numStyleLink w:val="HEANumberLevel"/>
  </w:abstractNum>
  <w:abstractNum w:abstractNumId="25" w15:restartNumberingAfterBreak="0">
    <w:nsid w:val="45563A24"/>
    <w:multiLevelType w:val="hybridMultilevel"/>
    <w:tmpl w:val="6192873A"/>
    <w:lvl w:ilvl="0" w:tplc="A84631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AA6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5BA40A6"/>
    <w:multiLevelType w:val="multilevel"/>
    <w:tmpl w:val="E2847E0E"/>
    <w:lvl w:ilvl="0">
      <w:start w:val="1"/>
      <w:numFmt w:val="bullet"/>
      <w:pStyle w:val="Bullet"/>
      <w:lvlText w:val=""/>
      <w:lvlJc w:val="left"/>
      <w:pPr>
        <w:ind w:left="360" w:hanging="360"/>
      </w:pPr>
      <w:rPr>
        <w:rFonts w:ascii="Symbol" w:hAnsi="Symbol" w:cs="Symbol" w:hint="default"/>
        <w:b/>
        <w:i w:val="0"/>
        <w:color w:val="02A4A6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FE4A5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FE4A5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27" w15:restartNumberingAfterBreak="0">
    <w:nsid w:val="47FC57C0"/>
    <w:multiLevelType w:val="multilevel"/>
    <w:tmpl w:val="2BA6E042"/>
    <w:lvl w:ilvl="0">
      <w:start w:val="1"/>
      <w:numFmt w:val="decimal"/>
      <w:lvlText w:val="%1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14" w:hanging="714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71" w:hanging="107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28" w:hanging="1428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85" w:hanging="1785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42" w:hanging="2142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499" w:hanging="2499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56" w:hanging="2856"/>
      </w:pPr>
      <w:rPr>
        <w:rFonts w:ascii="Gill Sans MT" w:hAnsi="Gill Sans MT" w:hint="default"/>
        <w:b w:val="0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13" w:hanging="3213"/>
      </w:pPr>
      <w:rPr>
        <w:rFonts w:ascii="Gill Sans MT" w:hAnsi="Gill Sans MT" w:hint="default"/>
        <w:b w:val="0"/>
        <w:i w:val="0"/>
        <w:sz w:val="24"/>
      </w:rPr>
    </w:lvl>
  </w:abstractNum>
  <w:abstractNum w:abstractNumId="28" w15:restartNumberingAfterBreak="0">
    <w:nsid w:val="48D26772"/>
    <w:multiLevelType w:val="hybridMultilevel"/>
    <w:tmpl w:val="99E4598C"/>
    <w:lvl w:ilvl="0" w:tplc="3B720700">
      <w:start w:val="1"/>
      <w:numFmt w:val="decimal"/>
      <w:lvlText w:val="%1."/>
      <w:lvlJc w:val="left"/>
      <w:pPr>
        <w:ind w:left="720" w:hanging="360"/>
      </w:pPr>
      <w:rPr>
        <w:rFonts w:ascii="Open Sans Extrabold" w:hAnsi="Open Sans Extrabold" w:hint="default"/>
        <w:b w:val="0"/>
        <w:i w:val="0"/>
        <w:color w:val="FE4A5D" w:themeColor="accent1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FE4A5D" w:themeColor="accent1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248B9"/>
    <w:multiLevelType w:val="multilevel"/>
    <w:tmpl w:val="68144212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FE4A5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30" w15:restartNumberingAfterBreak="0">
    <w:nsid w:val="498241C5"/>
    <w:multiLevelType w:val="hybridMultilevel"/>
    <w:tmpl w:val="D032C070"/>
    <w:lvl w:ilvl="0" w:tplc="3B1AA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56A1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987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1607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7C40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9607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748B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D41E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26A8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C313EDA"/>
    <w:multiLevelType w:val="multilevel"/>
    <w:tmpl w:val="BC00C34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AA6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7AA6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7AA6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7AA6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007AA6"/>
      </w:rPr>
    </w:lvl>
    <w:lvl w:ilvl="5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007AA6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007AA6"/>
      </w:rPr>
    </w:lvl>
    <w:lvl w:ilvl="7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color w:val="007AA6"/>
      </w:rPr>
    </w:lvl>
    <w:lvl w:ilvl="8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  <w:color w:val="007AA6"/>
      </w:rPr>
    </w:lvl>
  </w:abstractNum>
  <w:abstractNum w:abstractNumId="32" w15:restartNumberingAfterBreak="0">
    <w:nsid w:val="4D9642D9"/>
    <w:multiLevelType w:val="hybridMultilevel"/>
    <w:tmpl w:val="857458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E0137EF"/>
    <w:multiLevelType w:val="multilevel"/>
    <w:tmpl w:val="9970D600"/>
    <w:styleLink w:val="HEANumberLevel"/>
    <w:lvl w:ilvl="0">
      <w:start w:val="1"/>
      <w:numFmt w:val="decimal"/>
      <w:pStyle w:val="NumberList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985" w:hanging="1985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268" w:hanging="2268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552" w:hanging="2552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835" w:hanging="2835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34" w15:restartNumberingAfterBreak="0">
    <w:nsid w:val="5294421B"/>
    <w:multiLevelType w:val="multilevel"/>
    <w:tmpl w:val="2BA6E042"/>
    <w:lvl w:ilvl="0">
      <w:start w:val="1"/>
      <w:numFmt w:val="decimal"/>
      <w:lvlText w:val="%1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14" w:hanging="714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71" w:hanging="107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28" w:hanging="1428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85" w:hanging="1785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42" w:hanging="2142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499" w:hanging="2499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56" w:hanging="2856"/>
      </w:pPr>
      <w:rPr>
        <w:rFonts w:ascii="Gill Sans MT" w:hAnsi="Gill Sans MT" w:hint="default"/>
        <w:b w:val="0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13" w:hanging="3213"/>
      </w:pPr>
      <w:rPr>
        <w:rFonts w:ascii="Gill Sans MT" w:hAnsi="Gill Sans MT" w:hint="default"/>
        <w:b w:val="0"/>
        <w:i w:val="0"/>
        <w:sz w:val="24"/>
      </w:rPr>
    </w:lvl>
  </w:abstractNum>
  <w:abstractNum w:abstractNumId="35" w15:restartNumberingAfterBreak="0">
    <w:nsid w:val="55932746"/>
    <w:multiLevelType w:val="multilevel"/>
    <w:tmpl w:val="A6A6C60E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b/>
        <w:i w:val="0"/>
        <w:color w:val="000000" w:themeColor="tex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36" w15:restartNumberingAfterBreak="0">
    <w:nsid w:val="57B91071"/>
    <w:multiLevelType w:val="hybridMultilevel"/>
    <w:tmpl w:val="0A06E2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8086800"/>
    <w:multiLevelType w:val="hybridMultilevel"/>
    <w:tmpl w:val="0FF6A974"/>
    <w:lvl w:ilvl="0" w:tplc="3B720700">
      <w:start w:val="1"/>
      <w:numFmt w:val="decimal"/>
      <w:pStyle w:val="Numbered"/>
      <w:lvlText w:val="%1."/>
      <w:lvlJc w:val="left"/>
      <w:pPr>
        <w:ind w:left="720" w:hanging="360"/>
      </w:pPr>
      <w:rPr>
        <w:rFonts w:ascii="Open Sans Extrabold" w:hAnsi="Open Sans Extrabold" w:hint="default"/>
        <w:b w:val="0"/>
        <w:i w:val="0"/>
        <w:color w:val="FE4A5D" w:themeColor="accent1"/>
        <w:sz w:val="20"/>
      </w:rPr>
    </w:lvl>
    <w:lvl w:ilvl="1" w:tplc="529EF83E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FE4A5D" w:themeColor="accent1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5E0154"/>
    <w:multiLevelType w:val="multilevel"/>
    <w:tmpl w:val="BC00C34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AA6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7AA6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7AA6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7AA6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007AA6"/>
      </w:rPr>
    </w:lvl>
    <w:lvl w:ilvl="5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007AA6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007AA6"/>
      </w:rPr>
    </w:lvl>
    <w:lvl w:ilvl="7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color w:val="007AA6"/>
      </w:rPr>
    </w:lvl>
    <w:lvl w:ilvl="8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  <w:color w:val="007AA6"/>
      </w:rPr>
    </w:lvl>
  </w:abstractNum>
  <w:abstractNum w:abstractNumId="39" w15:restartNumberingAfterBreak="0">
    <w:nsid w:val="5CA32FD5"/>
    <w:multiLevelType w:val="multilevel"/>
    <w:tmpl w:val="2BA6E042"/>
    <w:lvl w:ilvl="0">
      <w:start w:val="1"/>
      <w:numFmt w:val="decimal"/>
      <w:lvlText w:val="%1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714" w:hanging="714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1071" w:hanging="107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28" w:hanging="1428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85" w:hanging="1785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42" w:hanging="2142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499" w:hanging="2499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856" w:hanging="2856"/>
      </w:pPr>
      <w:rPr>
        <w:rFonts w:ascii="Gill Sans MT" w:hAnsi="Gill Sans MT" w:hint="default"/>
        <w:b w:val="0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13" w:hanging="3213"/>
      </w:pPr>
      <w:rPr>
        <w:rFonts w:ascii="Gill Sans MT" w:hAnsi="Gill Sans MT" w:hint="default"/>
        <w:b w:val="0"/>
        <w:i w:val="0"/>
        <w:sz w:val="24"/>
      </w:rPr>
    </w:lvl>
  </w:abstractNum>
  <w:abstractNum w:abstractNumId="40" w15:restartNumberingAfterBreak="0">
    <w:nsid w:val="5FE635E0"/>
    <w:multiLevelType w:val="hybridMultilevel"/>
    <w:tmpl w:val="399801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945391B"/>
    <w:multiLevelType w:val="multilevel"/>
    <w:tmpl w:val="00344B8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0996CA9"/>
    <w:multiLevelType w:val="multilevel"/>
    <w:tmpl w:val="C700D88A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b/>
        <w:i w:val="0"/>
        <w:color w:val="000000" w:themeColor="tex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b/>
        <w:i w:val="0"/>
        <w:color w:val="000000" w:themeColor="tex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43" w15:restartNumberingAfterBreak="0">
    <w:nsid w:val="72DB7B7F"/>
    <w:multiLevelType w:val="multilevel"/>
    <w:tmpl w:val="F4D2A71C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FE4A5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FE4A5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44" w15:restartNumberingAfterBreak="0">
    <w:nsid w:val="73851631"/>
    <w:multiLevelType w:val="hybridMultilevel"/>
    <w:tmpl w:val="8C307A2E"/>
    <w:lvl w:ilvl="0" w:tplc="0A269E5A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758" w:hanging="360"/>
      </w:pPr>
    </w:lvl>
    <w:lvl w:ilvl="2" w:tplc="0809001B" w:tentative="1">
      <w:start w:val="1"/>
      <w:numFmt w:val="lowerRoman"/>
      <w:lvlText w:val="%3."/>
      <w:lvlJc w:val="right"/>
      <w:pPr>
        <w:ind w:left="6478" w:hanging="180"/>
      </w:pPr>
    </w:lvl>
    <w:lvl w:ilvl="3" w:tplc="0809000F" w:tentative="1">
      <w:start w:val="1"/>
      <w:numFmt w:val="decimal"/>
      <w:lvlText w:val="%4."/>
      <w:lvlJc w:val="left"/>
      <w:pPr>
        <w:ind w:left="7198" w:hanging="360"/>
      </w:pPr>
    </w:lvl>
    <w:lvl w:ilvl="4" w:tplc="08090019" w:tentative="1">
      <w:start w:val="1"/>
      <w:numFmt w:val="lowerLetter"/>
      <w:lvlText w:val="%5."/>
      <w:lvlJc w:val="left"/>
      <w:pPr>
        <w:ind w:left="7918" w:hanging="360"/>
      </w:pPr>
    </w:lvl>
    <w:lvl w:ilvl="5" w:tplc="0809001B" w:tentative="1">
      <w:start w:val="1"/>
      <w:numFmt w:val="lowerRoman"/>
      <w:lvlText w:val="%6."/>
      <w:lvlJc w:val="right"/>
      <w:pPr>
        <w:ind w:left="8638" w:hanging="180"/>
      </w:pPr>
    </w:lvl>
    <w:lvl w:ilvl="6" w:tplc="0809000F" w:tentative="1">
      <w:start w:val="1"/>
      <w:numFmt w:val="decimal"/>
      <w:lvlText w:val="%7."/>
      <w:lvlJc w:val="left"/>
      <w:pPr>
        <w:ind w:left="9358" w:hanging="360"/>
      </w:pPr>
    </w:lvl>
    <w:lvl w:ilvl="7" w:tplc="08090019" w:tentative="1">
      <w:start w:val="1"/>
      <w:numFmt w:val="lowerLetter"/>
      <w:lvlText w:val="%8."/>
      <w:lvlJc w:val="left"/>
      <w:pPr>
        <w:ind w:left="10078" w:hanging="360"/>
      </w:pPr>
    </w:lvl>
    <w:lvl w:ilvl="8" w:tplc="0809001B" w:tentative="1">
      <w:start w:val="1"/>
      <w:numFmt w:val="lowerRoman"/>
      <w:lvlText w:val="%9."/>
      <w:lvlJc w:val="right"/>
      <w:pPr>
        <w:ind w:left="10798" w:hanging="180"/>
      </w:pPr>
    </w:lvl>
  </w:abstractNum>
  <w:abstractNum w:abstractNumId="45" w15:restartNumberingAfterBreak="0">
    <w:nsid w:val="74BD541F"/>
    <w:multiLevelType w:val="multilevel"/>
    <w:tmpl w:val="FF9EF310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i w:val="0"/>
        <w:color w:val="000000" w:themeColor="tex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b/>
        <w:i w:val="0"/>
        <w:color w:val="000000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b/>
        <w:i w:val="0"/>
        <w:color w:val="000000" w:themeColor="tex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num w:numId="1" w16cid:durableId="980768697">
    <w:abstractNumId w:val="17"/>
  </w:num>
  <w:num w:numId="2" w16cid:durableId="1689717890">
    <w:abstractNumId w:val="19"/>
  </w:num>
  <w:num w:numId="3" w16cid:durableId="2066562009">
    <w:abstractNumId w:val="9"/>
  </w:num>
  <w:num w:numId="4" w16cid:durableId="813452516">
    <w:abstractNumId w:val="8"/>
  </w:num>
  <w:num w:numId="5" w16cid:durableId="1469275226">
    <w:abstractNumId w:val="7"/>
  </w:num>
  <w:num w:numId="6" w16cid:durableId="227154066">
    <w:abstractNumId w:val="6"/>
  </w:num>
  <w:num w:numId="7" w16cid:durableId="453258382">
    <w:abstractNumId w:val="5"/>
  </w:num>
  <w:num w:numId="8" w16cid:durableId="2035569023">
    <w:abstractNumId w:val="4"/>
  </w:num>
  <w:num w:numId="9" w16cid:durableId="1614289715">
    <w:abstractNumId w:val="3"/>
  </w:num>
  <w:num w:numId="10" w16cid:durableId="1626958323">
    <w:abstractNumId w:val="2"/>
  </w:num>
  <w:num w:numId="11" w16cid:durableId="1283926903">
    <w:abstractNumId w:val="1"/>
  </w:num>
  <w:num w:numId="12" w16cid:durableId="883295444">
    <w:abstractNumId w:val="0"/>
  </w:num>
  <w:num w:numId="13" w16cid:durableId="2133283598">
    <w:abstractNumId w:val="22"/>
  </w:num>
  <w:num w:numId="14" w16cid:durableId="1669483270">
    <w:abstractNumId w:val="27"/>
  </w:num>
  <w:num w:numId="15" w16cid:durableId="1903131224">
    <w:abstractNumId w:val="23"/>
  </w:num>
  <w:num w:numId="16" w16cid:durableId="1142234594">
    <w:abstractNumId w:val="39"/>
  </w:num>
  <w:num w:numId="17" w16cid:durableId="1728451569">
    <w:abstractNumId w:val="34"/>
  </w:num>
  <w:num w:numId="18" w16cid:durableId="797719030">
    <w:abstractNumId w:val="33"/>
  </w:num>
  <w:num w:numId="19" w16cid:durableId="1268006997">
    <w:abstractNumId w:val="20"/>
  </w:num>
  <w:num w:numId="20" w16cid:durableId="2134790518">
    <w:abstractNumId w:val="24"/>
  </w:num>
  <w:num w:numId="21" w16cid:durableId="496649537">
    <w:abstractNumId w:val="13"/>
  </w:num>
  <w:num w:numId="22" w16cid:durableId="3752226">
    <w:abstractNumId w:val="14"/>
  </w:num>
  <w:num w:numId="23" w16cid:durableId="1703744459">
    <w:abstractNumId w:val="44"/>
  </w:num>
  <w:num w:numId="24" w16cid:durableId="71660215">
    <w:abstractNumId w:val="25"/>
  </w:num>
  <w:num w:numId="25" w16cid:durableId="1322810477">
    <w:abstractNumId w:val="38"/>
  </w:num>
  <w:num w:numId="26" w16cid:durableId="840195405">
    <w:abstractNumId w:val="31"/>
  </w:num>
  <w:num w:numId="27" w16cid:durableId="1929728748">
    <w:abstractNumId w:val="26"/>
  </w:num>
  <w:num w:numId="28" w16cid:durableId="1540045791">
    <w:abstractNumId w:val="41"/>
  </w:num>
  <w:num w:numId="29" w16cid:durableId="523977077">
    <w:abstractNumId w:val="16"/>
  </w:num>
  <w:num w:numId="30" w16cid:durableId="51150781">
    <w:abstractNumId w:val="37"/>
  </w:num>
  <w:num w:numId="31" w16cid:durableId="870802703">
    <w:abstractNumId w:val="43"/>
  </w:num>
  <w:num w:numId="32" w16cid:durableId="943223027">
    <w:abstractNumId w:val="29"/>
  </w:num>
  <w:num w:numId="33" w16cid:durableId="1069692272">
    <w:abstractNumId w:val="18"/>
  </w:num>
  <w:num w:numId="34" w16cid:durableId="1300914169">
    <w:abstractNumId w:val="45"/>
  </w:num>
  <w:num w:numId="35" w16cid:durableId="112210030">
    <w:abstractNumId w:val="35"/>
  </w:num>
  <w:num w:numId="36" w16cid:durableId="664475542">
    <w:abstractNumId w:val="42"/>
  </w:num>
  <w:num w:numId="37" w16cid:durableId="1067846294">
    <w:abstractNumId w:val="21"/>
  </w:num>
  <w:num w:numId="38" w16cid:durableId="842360672">
    <w:abstractNumId w:val="10"/>
  </w:num>
  <w:num w:numId="39" w16cid:durableId="693112825">
    <w:abstractNumId w:val="28"/>
  </w:num>
  <w:num w:numId="40" w16cid:durableId="1637758270">
    <w:abstractNumId w:val="11"/>
  </w:num>
  <w:num w:numId="41" w16cid:durableId="446775014">
    <w:abstractNumId w:val="15"/>
  </w:num>
  <w:num w:numId="42" w16cid:durableId="705059500">
    <w:abstractNumId w:val="30"/>
  </w:num>
  <w:num w:numId="43" w16cid:durableId="868446372">
    <w:abstractNumId w:val="12"/>
  </w:num>
  <w:num w:numId="44" w16cid:durableId="219678072">
    <w:abstractNumId w:val="36"/>
  </w:num>
  <w:num w:numId="45" w16cid:durableId="134180130">
    <w:abstractNumId w:val="32"/>
  </w:num>
  <w:num w:numId="46" w16cid:durableId="36375092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attachedTemplate r:id="rId1"/>
  <w:stylePaneFormatFilter w:val="D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1"/>
  <w:stylePaneSortMethod w:val="0003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A48"/>
    <w:rsid w:val="00005B69"/>
    <w:rsid w:val="00005DBD"/>
    <w:rsid w:val="000072EE"/>
    <w:rsid w:val="00010442"/>
    <w:rsid w:val="00012B9F"/>
    <w:rsid w:val="000170F1"/>
    <w:rsid w:val="00027F3F"/>
    <w:rsid w:val="000325A6"/>
    <w:rsid w:val="00035272"/>
    <w:rsid w:val="00035380"/>
    <w:rsid w:val="0005382D"/>
    <w:rsid w:val="0005525E"/>
    <w:rsid w:val="000707AF"/>
    <w:rsid w:val="000937F1"/>
    <w:rsid w:val="000947CD"/>
    <w:rsid w:val="00095416"/>
    <w:rsid w:val="000959E7"/>
    <w:rsid w:val="00097615"/>
    <w:rsid w:val="000B0D02"/>
    <w:rsid w:val="000B31D1"/>
    <w:rsid w:val="000B5B2F"/>
    <w:rsid w:val="000C71BF"/>
    <w:rsid w:val="000D050B"/>
    <w:rsid w:val="000D2870"/>
    <w:rsid w:val="000D422F"/>
    <w:rsid w:val="000D4498"/>
    <w:rsid w:val="000D57F2"/>
    <w:rsid w:val="000E2018"/>
    <w:rsid w:val="000E2A13"/>
    <w:rsid w:val="000E33FA"/>
    <w:rsid w:val="000E4E2E"/>
    <w:rsid w:val="000E5418"/>
    <w:rsid w:val="000E6C76"/>
    <w:rsid w:val="000F1E87"/>
    <w:rsid w:val="000F310C"/>
    <w:rsid w:val="000F3E3E"/>
    <w:rsid w:val="00100481"/>
    <w:rsid w:val="001062B2"/>
    <w:rsid w:val="00106D84"/>
    <w:rsid w:val="00112D98"/>
    <w:rsid w:val="00136FCB"/>
    <w:rsid w:val="0014205B"/>
    <w:rsid w:val="001610F3"/>
    <w:rsid w:val="0016373F"/>
    <w:rsid w:val="001640D5"/>
    <w:rsid w:val="00164A42"/>
    <w:rsid w:val="00171E8E"/>
    <w:rsid w:val="001919BE"/>
    <w:rsid w:val="00195BBF"/>
    <w:rsid w:val="001A073D"/>
    <w:rsid w:val="001A0B49"/>
    <w:rsid w:val="001A216D"/>
    <w:rsid w:val="001A70F0"/>
    <w:rsid w:val="001B1360"/>
    <w:rsid w:val="001B53AD"/>
    <w:rsid w:val="001C391A"/>
    <w:rsid w:val="001C3CD6"/>
    <w:rsid w:val="001D2027"/>
    <w:rsid w:val="001E2231"/>
    <w:rsid w:val="001F10FF"/>
    <w:rsid w:val="0020730F"/>
    <w:rsid w:val="00210694"/>
    <w:rsid w:val="00215A82"/>
    <w:rsid w:val="002200D9"/>
    <w:rsid w:val="002270F1"/>
    <w:rsid w:val="002326F6"/>
    <w:rsid w:val="00243BAB"/>
    <w:rsid w:val="002468B8"/>
    <w:rsid w:val="00262D72"/>
    <w:rsid w:val="00266006"/>
    <w:rsid w:val="00270760"/>
    <w:rsid w:val="00273A07"/>
    <w:rsid w:val="00273EDB"/>
    <w:rsid w:val="002744E0"/>
    <w:rsid w:val="002756BA"/>
    <w:rsid w:val="002803F8"/>
    <w:rsid w:val="002850B3"/>
    <w:rsid w:val="0028584A"/>
    <w:rsid w:val="002A177B"/>
    <w:rsid w:val="002A2A91"/>
    <w:rsid w:val="002A3FED"/>
    <w:rsid w:val="002A6952"/>
    <w:rsid w:val="002B1A07"/>
    <w:rsid w:val="002D0A07"/>
    <w:rsid w:val="002D54FE"/>
    <w:rsid w:val="002E52EF"/>
    <w:rsid w:val="002E5A4A"/>
    <w:rsid w:val="002F5C8E"/>
    <w:rsid w:val="00303607"/>
    <w:rsid w:val="00310E4C"/>
    <w:rsid w:val="00315CD3"/>
    <w:rsid w:val="00322786"/>
    <w:rsid w:val="003232F9"/>
    <w:rsid w:val="00323DAE"/>
    <w:rsid w:val="00323E56"/>
    <w:rsid w:val="003249C3"/>
    <w:rsid w:val="0032505E"/>
    <w:rsid w:val="00327A3E"/>
    <w:rsid w:val="00330232"/>
    <w:rsid w:val="003339FF"/>
    <w:rsid w:val="00335EDF"/>
    <w:rsid w:val="00335FD9"/>
    <w:rsid w:val="00336649"/>
    <w:rsid w:val="00336E5D"/>
    <w:rsid w:val="0034296C"/>
    <w:rsid w:val="003435B5"/>
    <w:rsid w:val="00343E44"/>
    <w:rsid w:val="00357B66"/>
    <w:rsid w:val="003631E1"/>
    <w:rsid w:val="00370A65"/>
    <w:rsid w:val="00385C47"/>
    <w:rsid w:val="00386AB0"/>
    <w:rsid w:val="003A1ED8"/>
    <w:rsid w:val="003A1F12"/>
    <w:rsid w:val="003A204E"/>
    <w:rsid w:val="003A20EC"/>
    <w:rsid w:val="003A2997"/>
    <w:rsid w:val="003B7ED7"/>
    <w:rsid w:val="003D0226"/>
    <w:rsid w:val="003D6D46"/>
    <w:rsid w:val="003F14C2"/>
    <w:rsid w:val="003F473E"/>
    <w:rsid w:val="003F4E0F"/>
    <w:rsid w:val="003F62FD"/>
    <w:rsid w:val="00403ABA"/>
    <w:rsid w:val="0040717E"/>
    <w:rsid w:val="00412A47"/>
    <w:rsid w:val="004167EE"/>
    <w:rsid w:val="004263F5"/>
    <w:rsid w:val="00431BBF"/>
    <w:rsid w:val="004363B8"/>
    <w:rsid w:val="0043768A"/>
    <w:rsid w:val="00453058"/>
    <w:rsid w:val="00461E4D"/>
    <w:rsid w:val="0046650A"/>
    <w:rsid w:val="004721FE"/>
    <w:rsid w:val="00475074"/>
    <w:rsid w:val="00482CAF"/>
    <w:rsid w:val="004844CF"/>
    <w:rsid w:val="0049129C"/>
    <w:rsid w:val="004A0AE3"/>
    <w:rsid w:val="004A2C65"/>
    <w:rsid w:val="004A38FA"/>
    <w:rsid w:val="004B308B"/>
    <w:rsid w:val="004B3824"/>
    <w:rsid w:val="004B389F"/>
    <w:rsid w:val="004B458C"/>
    <w:rsid w:val="004B540A"/>
    <w:rsid w:val="004C0484"/>
    <w:rsid w:val="004D19E9"/>
    <w:rsid w:val="004D42AE"/>
    <w:rsid w:val="004D7B4B"/>
    <w:rsid w:val="004E1B9B"/>
    <w:rsid w:val="004E42C5"/>
    <w:rsid w:val="004E584D"/>
    <w:rsid w:val="00500194"/>
    <w:rsid w:val="0050047C"/>
    <w:rsid w:val="00510D02"/>
    <w:rsid w:val="005118B4"/>
    <w:rsid w:val="00513B3C"/>
    <w:rsid w:val="005207B1"/>
    <w:rsid w:val="00522023"/>
    <w:rsid w:val="00526210"/>
    <w:rsid w:val="00526958"/>
    <w:rsid w:val="00526B03"/>
    <w:rsid w:val="00526B6B"/>
    <w:rsid w:val="00534707"/>
    <w:rsid w:val="00545650"/>
    <w:rsid w:val="005501CE"/>
    <w:rsid w:val="005521ED"/>
    <w:rsid w:val="005626C6"/>
    <w:rsid w:val="005707EF"/>
    <w:rsid w:val="0058150E"/>
    <w:rsid w:val="00590AE0"/>
    <w:rsid w:val="0059399A"/>
    <w:rsid w:val="005A0A4F"/>
    <w:rsid w:val="005A2AAD"/>
    <w:rsid w:val="005C6D69"/>
    <w:rsid w:val="005E1EF2"/>
    <w:rsid w:val="005E6014"/>
    <w:rsid w:val="005E702E"/>
    <w:rsid w:val="005F0827"/>
    <w:rsid w:val="00605306"/>
    <w:rsid w:val="00610435"/>
    <w:rsid w:val="00617350"/>
    <w:rsid w:val="006176EB"/>
    <w:rsid w:val="00624554"/>
    <w:rsid w:val="00625326"/>
    <w:rsid w:val="006264B8"/>
    <w:rsid w:val="006342F4"/>
    <w:rsid w:val="00634B9E"/>
    <w:rsid w:val="006404CD"/>
    <w:rsid w:val="00640EA2"/>
    <w:rsid w:val="00646F0C"/>
    <w:rsid w:val="006471C8"/>
    <w:rsid w:val="00651408"/>
    <w:rsid w:val="00651D68"/>
    <w:rsid w:val="00665716"/>
    <w:rsid w:val="00673A83"/>
    <w:rsid w:val="0067428E"/>
    <w:rsid w:val="00675818"/>
    <w:rsid w:val="0067642C"/>
    <w:rsid w:val="00681889"/>
    <w:rsid w:val="00682964"/>
    <w:rsid w:val="00685FF2"/>
    <w:rsid w:val="00693566"/>
    <w:rsid w:val="00693BE6"/>
    <w:rsid w:val="0069746A"/>
    <w:rsid w:val="0069760E"/>
    <w:rsid w:val="00697E65"/>
    <w:rsid w:val="006A12B3"/>
    <w:rsid w:val="006A5C87"/>
    <w:rsid w:val="006B16CF"/>
    <w:rsid w:val="006B435F"/>
    <w:rsid w:val="006B6BB8"/>
    <w:rsid w:val="006B704B"/>
    <w:rsid w:val="006C7164"/>
    <w:rsid w:val="006C7453"/>
    <w:rsid w:val="006D084B"/>
    <w:rsid w:val="006D6684"/>
    <w:rsid w:val="006E3CFB"/>
    <w:rsid w:val="006E45B1"/>
    <w:rsid w:val="006E557B"/>
    <w:rsid w:val="006F1306"/>
    <w:rsid w:val="006F64C7"/>
    <w:rsid w:val="006F6801"/>
    <w:rsid w:val="006F6AEE"/>
    <w:rsid w:val="00701D8E"/>
    <w:rsid w:val="0072169B"/>
    <w:rsid w:val="00721F73"/>
    <w:rsid w:val="00722CB3"/>
    <w:rsid w:val="007274DE"/>
    <w:rsid w:val="007303F6"/>
    <w:rsid w:val="007371D2"/>
    <w:rsid w:val="00737D7A"/>
    <w:rsid w:val="00741374"/>
    <w:rsid w:val="0075536E"/>
    <w:rsid w:val="00760660"/>
    <w:rsid w:val="007656F2"/>
    <w:rsid w:val="00772859"/>
    <w:rsid w:val="00772BDB"/>
    <w:rsid w:val="007775EC"/>
    <w:rsid w:val="007842E7"/>
    <w:rsid w:val="00795023"/>
    <w:rsid w:val="007A34BB"/>
    <w:rsid w:val="007B441C"/>
    <w:rsid w:val="007C0A8A"/>
    <w:rsid w:val="007C13C0"/>
    <w:rsid w:val="007C320C"/>
    <w:rsid w:val="007C69BC"/>
    <w:rsid w:val="007C75EC"/>
    <w:rsid w:val="007D03B6"/>
    <w:rsid w:val="007D1BD0"/>
    <w:rsid w:val="007D2CC4"/>
    <w:rsid w:val="007D5920"/>
    <w:rsid w:val="007E0C94"/>
    <w:rsid w:val="007E140D"/>
    <w:rsid w:val="007E1827"/>
    <w:rsid w:val="007E6266"/>
    <w:rsid w:val="007E6623"/>
    <w:rsid w:val="00805408"/>
    <w:rsid w:val="0080621B"/>
    <w:rsid w:val="00813309"/>
    <w:rsid w:val="008223B5"/>
    <w:rsid w:val="008244EC"/>
    <w:rsid w:val="0082507F"/>
    <w:rsid w:val="008261F1"/>
    <w:rsid w:val="008460E9"/>
    <w:rsid w:val="0085343C"/>
    <w:rsid w:val="00861AFF"/>
    <w:rsid w:val="0086493C"/>
    <w:rsid w:val="00866D35"/>
    <w:rsid w:val="00870221"/>
    <w:rsid w:val="008807BE"/>
    <w:rsid w:val="008822ED"/>
    <w:rsid w:val="008963E0"/>
    <w:rsid w:val="008A4E10"/>
    <w:rsid w:val="008B1740"/>
    <w:rsid w:val="008B42D2"/>
    <w:rsid w:val="008B76FD"/>
    <w:rsid w:val="008B7EE1"/>
    <w:rsid w:val="008C276F"/>
    <w:rsid w:val="008C5F14"/>
    <w:rsid w:val="008D46BF"/>
    <w:rsid w:val="008E11E2"/>
    <w:rsid w:val="008E1450"/>
    <w:rsid w:val="008E50A8"/>
    <w:rsid w:val="008F7F17"/>
    <w:rsid w:val="00900555"/>
    <w:rsid w:val="0090184E"/>
    <w:rsid w:val="00901B75"/>
    <w:rsid w:val="00902E2B"/>
    <w:rsid w:val="00920564"/>
    <w:rsid w:val="00924331"/>
    <w:rsid w:val="00932DAD"/>
    <w:rsid w:val="009461B8"/>
    <w:rsid w:val="009515A7"/>
    <w:rsid w:val="00953525"/>
    <w:rsid w:val="00962484"/>
    <w:rsid w:val="00966029"/>
    <w:rsid w:val="0097080B"/>
    <w:rsid w:val="0097276E"/>
    <w:rsid w:val="009925F9"/>
    <w:rsid w:val="00997DFD"/>
    <w:rsid w:val="009A04BA"/>
    <w:rsid w:val="009A1F12"/>
    <w:rsid w:val="009A36CB"/>
    <w:rsid w:val="009A5E15"/>
    <w:rsid w:val="009B1CA6"/>
    <w:rsid w:val="009B3576"/>
    <w:rsid w:val="009C1FD3"/>
    <w:rsid w:val="009C33C3"/>
    <w:rsid w:val="009C5AA1"/>
    <w:rsid w:val="009D5AD3"/>
    <w:rsid w:val="009D7DCD"/>
    <w:rsid w:val="009E7D8A"/>
    <w:rsid w:val="009F1D3F"/>
    <w:rsid w:val="009F6B2E"/>
    <w:rsid w:val="00A007F6"/>
    <w:rsid w:val="00A1263E"/>
    <w:rsid w:val="00A126E7"/>
    <w:rsid w:val="00A31AAE"/>
    <w:rsid w:val="00A3333F"/>
    <w:rsid w:val="00A34F39"/>
    <w:rsid w:val="00A62D99"/>
    <w:rsid w:val="00A63932"/>
    <w:rsid w:val="00A704DA"/>
    <w:rsid w:val="00A72250"/>
    <w:rsid w:val="00A751FF"/>
    <w:rsid w:val="00A755D5"/>
    <w:rsid w:val="00A9074A"/>
    <w:rsid w:val="00A97EFF"/>
    <w:rsid w:val="00AA3237"/>
    <w:rsid w:val="00AB00C7"/>
    <w:rsid w:val="00AB1B6F"/>
    <w:rsid w:val="00AC0C20"/>
    <w:rsid w:val="00AC22C4"/>
    <w:rsid w:val="00AE00FA"/>
    <w:rsid w:val="00AE6D9B"/>
    <w:rsid w:val="00AE71E0"/>
    <w:rsid w:val="00AE7B84"/>
    <w:rsid w:val="00AF3E69"/>
    <w:rsid w:val="00AF5868"/>
    <w:rsid w:val="00B02CA1"/>
    <w:rsid w:val="00B0549A"/>
    <w:rsid w:val="00B11F1D"/>
    <w:rsid w:val="00B1333C"/>
    <w:rsid w:val="00B20470"/>
    <w:rsid w:val="00B25625"/>
    <w:rsid w:val="00B305E2"/>
    <w:rsid w:val="00B3145F"/>
    <w:rsid w:val="00B355F7"/>
    <w:rsid w:val="00B42DE5"/>
    <w:rsid w:val="00B44C6A"/>
    <w:rsid w:val="00B46BAB"/>
    <w:rsid w:val="00B53DEB"/>
    <w:rsid w:val="00B55541"/>
    <w:rsid w:val="00B66968"/>
    <w:rsid w:val="00B66F95"/>
    <w:rsid w:val="00B70F24"/>
    <w:rsid w:val="00B7395F"/>
    <w:rsid w:val="00B77064"/>
    <w:rsid w:val="00B85317"/>
    <w:rsid w:val="00B861F8"/>
    <w:rsid w:val="00B936D0"/>
    <w:rsid w:val="00B95FEB"/>
    <w:rsid w:val="00BA074F"/>
    <w:rsid w:val="00BA702F"/>
    <w:rsid w:val="00BB1E60"/>
    <w:rsid w:val="00BB1F8C"/>
    <w:rsid w:val="00BB2C22"/>
    <w:rsid w:val="00BB6CC9"/>
    <w:rsid w:val="00BC4CC3"/>
    <w:rsid w:val="00BC54EC"/>
    <w:rsid w:val="00BD4174"/>
    <w:rsid w:val="00BD551B"/>
    <w:rsid w:val="00BD7C5D"/>
    <w:rsid w:val="00BE0172"/>
    <w:rsid w:val="00BE3138"/>
    <w:rsid w:val="00BE3BBE"/>
    <w:rsid w:val="00BE66A0"/>
    <w:rsid w:val="00BF1B6B"/>
    <w:rsid w:val="00C026DD"/>
    <w:rsid w:val="00C0552C"/>
    <w:rsid w:val="00C24F82"/>
    <w:rsid w:val="00C25CFB"/>
    <w:rsid w:val="00C35B4B"/>
    <w:rsid w:val="00C404D5"/>
    <w:rsid w:val="00C425F3"/>
    <w:rsid w:val="00C64158"/>
    <w:rsid w:val="00C6491C"/>
    <w:rsid w:val="00C76AAB"/>
    <w:rsid w:val="00C814A2"/>
    <w:rsid w:val="00C8192B"/>
    <w:rsid w:val="00C86C91"/>
    <w:rsid w:val="00C9131C"/>
    <w:rsid w:val="00CA0193"/>
    <w:rsid w:val="00CB11AE"/>
    <w:rsid w:val="00CB1951"/>
    <w:rsid w:val="00CC2D69"/>
    <w:rsid w:val="00CC47E4"/>
    <w:rsid w:val="00CD2C4F"/>
    <w:rsid w:val="00CD7B6F"/>
    <w:rsid w:val="00CE332C"/>
    <w:rsid w:val="00CE5E00"/>
    <w:rsid w:val="00CF1ED3"/>
    <w:rsid w:val="00CF3A48"/>
    <w:rsid w:val="00D067BE"/>
    <w:rsid w:val="00D109DA"/>
    <w:rsid w:val="00D23084"/>
    <w:rsid w:val="00D2678A"/>
    <w:rsid w:val="00D2707C"/>
    <w:rsid w:val="00D27195"/>
    <w:rsid w:val="00D30476"/>
    <w:rsid w:val="00D31D54"/>
    <w:rsid w:val="00D33F02"/>
    <w:rsid w:val="00D368A9"/>
    <w:rsid w:val="00D42C96"/>
    <w:rsid w:val="00D45253"/>
    <w:rsid w:val="00D46384"/>
    <w:rsid w:val="00D546DB"/>
    <w:rsid w:val="00D60071"/>
    <w:rsid w:val="00D600AF"/>
    <w:rsid w:val="00D6157B"/>
    <w:rsid w:val="00D70DBB"/>
    <w:rsid w:val="00D76180"/>
    <w:rsid w:val="00D81AD9"/>
    <w:rsid w:val="00D81B43"/>
    <w:rsid w:val="00D84223"/>
    <w:rsid w:val="00D95872"/>
    <w:rsid w:val="00D972D3"/>
    <w:rsid w:val="00DA7C4F"/>
    <w:rsid w:val="00DB102B"/>
    <w:rsid w:val="00DB17AD"/>
    <w:rsid w:val="00DB2A1E"/>
    <w:rsid w:val="00DB3AE6"/>
    <w:rsid w:val="00DB472F"/>
    <w:rsid w:val="00DB51B6"/>
    <w:rsid w:val="00DC1F45"/>
    <w:rsid w:val="00DC5151"/>
    <w:rsid w:val="00DD3E57"/>
    <w:rsid w:val="00DD5D5A"/>
    <w:rsid w:val="00DD7065"/>
    <w:rsid w:val="00DE3016"/>
    <w:rsid w:val="00DF4A02"/>
    <w:rsid w:val="00DF7B9D"/>
    <w:rsid w:val="00E016BA"/>
    <w:rsid w:val="00E07546"/>
    <w:rsid w:val="00E15DC0"/>
    <w:rsid w:val="00E20BFC"/>
    <w:rsid w:val="00E21906"/>
    <w:rsid w:val="00E27704"/>
    <w:rsid w:val="00E33D81"/>
    <w:rsid w:val="00E3553C"/>
    <w:rsid w:val="00E3795D"/>
    <w:rsid w:val="00E40E5E"/>
    <w:rsid w:val="00E4259B"/>
    <w:rsid w:val="00E44B75"/>
    <w:rsid w:val="00E47B69"/>
    <w:rsid w:val="00E512F1"/>
    <w:rsid w:val="00E51810"/>
    <w:rsid w:val="00E54998"/>
    <w:rsid w:val="00E63842"/>
    <w:rsid w:val="00E63AFA"/>
    <w:rsid w:val="00E6414B"/>
    <w:rsid w:val="00E67A5C"/>
    <w:rsid w:val="00E84137"/>
    <w:rsid w:val="00EA2694"/>
    <w:rsid w:val="00EA7E02"/>
    <w:rsid w:val="00EB22D6"/>
    <w:rsid w:val="00EB2EBE"/>
    <w:rsid w:val="00EB7018"/>
    <w:rsid w:val="00EC5443"/>
    <w:rsid w:val="00EE4201"/>
    <w:rsid w:val="00EE7816"/>
    <w:rsid w:val="00EF1054"/>
    <w:rsid w:val="00EF6460"/>
    <w:rsid w:val="00F01B92"/>
    <w:rsid w:val="00F02DF8"/>
    <w:rsid w:val="00F10082"/>
    <w:rsid w:val="00F10E11"/>
    <w:rsid w:val="00F11C06"/>
    <w:rsid w:val="00F21A2C"/>
    <w:rsid w:val="00F2354F"/>
    <w:rsid w:val="00F2692D"/>
    <w:rsid w:val="00F65B91"/>
    <w:rsid w:val="00F8497E"/>
    <w:rsid w:val="00F91DFD"/>
    <w:rsid w:val="00F93C93"/>
    <w:rsid w:val="00F95FE4"/>
    <w:rsid w:val="00FA5F34"/>
    <w:rsid w:val="00FA6A77"/>
    <w:rsid w:val="00FB1828"/>
    <w:rsid w:val="00FB218C"/>
    <w:rsid w:val="00FB50DC"/>
    <w:rsid w:val="00FB569D"/>
    <w:rsid w:val="00FC1372"/>
    <w:rsid w:val="00FE3E42"/>
    <w:rsid w:val="00FE66D3"/>
    <w:rsid w:val="00FE74DC"/>
    <w:rsid w:val="00FF59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4EE6B"/>
  <w15:docId w15:val="{13B09D15-A8D8-4BD7-BE75-A4D6E8B6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470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0E11"/>
    <w:pPr>
      <w:keepNext/>
      <w:keepLines/>
      <w:spacing w:after="120" w:line="192" w:lineRule="auto"/>
      <w:outlineLvl w:val="0"/>
    </w:pPr>
    <w:rPr>
      <w:rFonts w:asciiTheme="majorHAnsi" w:eastAsiaTheme="majorEastAsia" w:hAnsiTheme="majorHAnsi" w:cstheme="majorBidi"/>
      <w:color w:val="323E48" w:themeColor="accent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6B03"/>
    <w:pPr>
      <w:keepNext/>
      <w:keepLines/>
      <w:spacing w:before="40" w:after="120" w:line="240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40D5"/>
    <w:pPr>
      <w:keepNext/>
      <w:keepLines/>
      <w:spacing w:before="40" w:after="120" w:line="240" w:lineRule="auto"/>
      <w:outlineLvl w:val="2"/>
    </w:pPr>
    <w:rPr>
      <w:rFonts w:eastAsiaTheme="majorEastAsia" w:cstheme="minorHAnsi"/>
      <w:i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6B03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b/>
      <w:color w:val="FE4A5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70760"/>
    <w:pPr>
      <w:keepNext/>
      <w:keepLines/>
      <w:spacing w:before="40" w:after="0"/>
      <w:ind w:left="720"/>
      <w:outlineLvl w:val="4"/>
    </w:pPr>
    <w:rPr>
      <w:rFonts w:asciiTheme="majorHAnsi" w:eastAsiaTheme="majorEastAsia" w:hAnsiTheme="majorHAnsi" w:cstheme="majorBidi"/>
      <w:i/>
      <w:caps/>
      <w:color w:val="666666" w:themeColor="text1" w:themeTint="99"/>
    </w:rPr>
  </w:style>
  <w:style w:type="paragraph" w:styleId="Heading6">
    <w:name w:val="heading 6"/>
    <w:aliases w:val="HEA Text Box"/>
    <w:basedOn w:val="Normal"/>
    <w:next w:val="Normal"/>
    <w:link w:val="Heading6Char"/>
    <w:uiPriority w:val="9"/>
    <w:unhideWhenUsed/>
    <w:rsid w:val="009A5E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FE4A5D" w:themeColor="accent1"/>
    </w:rPr>
  </w:style>
  <w:style w:type="paragraph" w:styleId="Heading7">
    <w:name w:val="heading 7"/>
    <w:aliases w:val="Pull out quote"/>
    <w:basedOn w:val="Normal"/>
    <w:next w:val="Normal"/>
    <w:link w:val="Heading7Char"/>
    <w:uiPriority w:val="9"/>
    <w:unhideWhenUsed/>
    <w:qFormat/>
    <w:rsid w:val="00A704DA"/>
    <w:pPr>
      <w:keepNext/>
      <w:keepLines/>
      <w:pBdr>
        <w:top w:val="single" w:sz="4" w:space="1" w:color="auto"/>
      </w:pBdr>
      <w:spacing w:before="120" w:after="120"/>
      <w:outlineLvl w:val="6"/>
    </w:pPr>
    <w:rPr>
      <w:rFonts w:asciiTheme="majorHAnsi" w:eastAsiaTheme="majorEastAsia" w:hAnsiTheme="majorHAnsi" w:cstheme="majorBidi"/>
      <w:bCs/>
      <w:color w:val="000000" w:themeColor="text1"/>
    </w:rPr>
  </w:style>
  <w:style w:type="paragraph" w:styleId="Heading8">
    <w:name w:val="heading 8"/>
    <w:aliases w:val="Divider Quote Attibute - White 8pt"/>
    <w:basedOn w:val="Normal"/>
    <w:next w:val="Normal"/>
    <w:link w:val="Heading8Char"/>
    <w:uiPriority w:val="9"/>
    <w:unhideWhenUsed/>
    <w:rsid w:val="009A5E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FFFFF" w:themeColor="background1"/>
      <w:sz w:val="16"/>
    </w:rPr>
  </w:style>
  <w:style w:type="paragraph" w:styleId="Heading9">
    <w:name w:val="heading 9"/>
    <w:aliases w:val="Divider Page Header - White 18pt"/>
    <w:basedOn w:val="Normal"/>
    <w:next w:val="Normal"/>
    <w:link w:val="Heading9Char"/>
    <w:uiPriority w:val="9"/>
    <w:unhideWhenUsed/>
    <w:rsid w:val="009A5E1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FFFFF" w:themeColor="background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0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4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04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484"/>
  </w:style>
  <w:style w:type="paragraph" w:styleId="Footer">
    <w:name w:val="footer"/>
    <w:aliases w:val="Weblinks"/>
    <w:basedOn w:val="Normal"/>
    <w:link w:val="FooterChar"/>
    <w:uiPriority w:val="99"/>
    <w:unhideWhenUsed/>
    <w:qFormat/>
    <w:rsid w:val="00270760"/>
    <w:pPr>
      <w:tabs>
        <w:tab w:val="center" w:pos="4513"/>
        <w:tab w:val="right" w:pos="9026"/>
      </w:tabs>
    </w:pPr>
    <w:rPr>
      <w:b/>
      <w:color w:val="FE4A5D" w:themeColor="accent1"/>
      <w:sz w:val="16"/>
    </w:rPr>
  </w:style>
  <w:style w:type="character" w:customStyle="1" w:styleId="FooterChar">
    <w:name w:val="Footer Char"/>
    <w:aliases w:val="Weblinks Char"/>
    <w:basedOn w:val="DefaultParagraphFont"/>
    <w:link w:val="Footer"/>
    <w:uiPriority w:val="99"/>
    <w:rsid w:val="00270760"/>
    <w:rPr>
      <w:b/>
      <w:color w:val="FE4A5D" w:themeColor="accen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10E11"/>
    <w:rPr>
      <w:rFonts w:asciiTheme="majorHAnsi" w:eastAsiaTheme="majorEastAsia" w:hAnsiTheme="majorHAnsi" w:cstheme="majorBidi"/>
      <w:color w:val="323E48" w:themeColor="accent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26B03"/>
    <w:rPr>
      <w:rFonts w:asciiTheme="majorHAnsi" w:eastAsiaTheme="majorEastAsia" w:hAnsiTheme="majorHAnsi" w:cstheme="majorBidi"/>
      <w:b/>
      <w:color w:val="000000" w:themeColor="text1"/>
      <w:sz w:val="28"/>
      <w:szCs w:val="28"/>
    </w:rPr>
  </w:style>
  <w:style w:type="paragraph" w:customStyle="1" w:styleId="LetterDate">
    <w:name w:val="Letter Date"/>
    <w:basedOn w:val="Normal"/>
    <w:next w:val="Normal"/>
    <w:rsid w:val="00772BDB"/>
    <w:rPr>
      <w:color w:val="007AA6"/>
    </w:rPr>
  </w:style>
  <w:style w:type="paragraph" w:customStyle="1" w:styleId="Bullet">
    <w:name w:val="Bullet"/>
    <w:basedOn w:val="ListBullet2"/>
    <w:qFormat/>
    <w:rsid w:val="00651408"/>
    <w:pPr>
      <w:numPr>
        <w:numId w:val="27"/>
      </w:numPr>
    </w:pPr>
  </w:style>
  <w:style w:type="paragraph" w:customStyle="1" w:styleId="LetterAddress">
    <w:name w:val="Letter Address"/>
    <w:basedOn w:val="Normal"/>
    <w:next w:val="Normal"/>
    <w:rsid w:val="00772BDB"/>
  </w:style>
  <w:style w:type="character" w:customStyle="1" w:styleId="Heading3Char">
    <w:name w:val="Heading 3 Char"/>
    <w:basedOn w:val="DefaultParagraphFont"/>
    <w:link w:val="Heading3"/>
    <w:uiPriority w:val="9"/>
    <w:rsid w:val="001640D5"/>
    <w:rPr>
      <w:rFonts w:eastAsiaTheme="majorEastAsia" w:cstheme="minorHAnsi"/>
      <w:i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6B03"/>
    <w:rPr>
      <w:rFonts w:asciiTheme="majorHAnsi" w:eastAsiaTheme="majorEastAsia" w:hAnsiTheme="majorHAnsi" w:cstheme="majorBidi"/>
      <w:b/>
      <w:color w:val="FE4A5D" w:themeColor="accent1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rsid w:val="00F93C93"/>
    <w:pPr>
      <w:ind w:left="720"/>
      <w:contextualSpacing/>
    </w:pPr>
  </w:style>
  <w:style w:type="numbering" w:customStyle="1" w:styleId="HEANumberLevel">
    <w:name w:val="HEA Number Level"/>
    <w:basedOn w:val="NoList"/>
    <w:uiPriority w:val="99"/>
    <w:rsid w:val="009C5AA1"/>
    <w:pPr>
      <w:numPr>
        <w:numId w:val="18"/>
      </w:numPr>
    </w:pPr>
  </w:style>
  <w:style w:type="paragraph" w:styleId="ListNumber">
    <w:name w:val="List Number"/>
    <w:basedOn w:val="Normal"/>
    <w:uiPriority w:val="99"/>
    <w:semiHidden/>
    <w:unhideWhenUsed/>
    <w:rsid w:val="00BC54EC"/>
    <w:pPr>
      <w:numPr>
        <w:numId w:val="4"/>
      </w:numPr>
      <w:contextualSpacing/>
    </w:pPr>
  </w:style>
  <w:style w:type="paragraph" w:customStyle="1" w:styleId="NumberList">
    <w:name w:val="Number List"/>
    <w:basedOn w:val="Normal"/>
    <w:rsid w:val="009C5AA1"/>
    <w:pPr>
      <w:numPr>
        <w:numId w:val="18"/>
      </w:numPr>
    </w:pPr>
  </w:style>
  <w:style w:type="paragraph" w:styleId="TOCHeading">
    <w:name w:val="TOC Heading"/>
    <w:basedOn w:val="Heading1"/>
    <w:next w:val="Normal"/>
    <w:uiPriority w:val="39"/>
    <w:unhideWhenUsed/>
    <w:rsid w:val="001919BE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69760E"/>
    <w:pPr>
      <w:tabs>
        <w:tab w:val="left" w:pos="1843"/>
        <w:tab w:val="right" w:pos="9214"/>
      </w:tabs>
      <w:spacing w:after="100"/>
      <w:ind w:left="1843"/>
    </w:pPr>
  </w:style>
  <w:style w:type="paragraph" w:styleId="TOC1">
    <w:name w:val="toc 1"/>
    <w:basedOn w:val="Normal"/>
    <w:next w:val="Normal"/>
    <w:autoRedefine/>
    <w:uiPriority w:val="39"/>
    <w:unhideWhenUsed/>
    <w:rsid w:val="00DF7B9D"/>
    <w:pPr>
      <w:tabs>
        <w:tab w:val="left" w:pos="1843"/>
        <w:tab w:val="right" w:pos="9214"/>
      </w:tabs>
      <w:spacing w:before="280" w:after="100"/>
      <w:ind w:left="1134"/>
    </w:pPr>
    <w:rPr>
      <w:b/>
    </w:rPr>
  </w:style>
  <w:style w:type="character" w:styleId="Hyperlink">
    <w:name w:val="Hyperlink"/>
    <w:basedOn w:val="DefaultParagraphFont"/>
    <w:uiPriority w:val="99"/>
    <w:unhideWhenUsed/>
    <w:rsid w:val="006B435F"/>
    <w:rPr>
      <w:rFonts w:ascii="Gill Sans MT" w:hAnsi="Gill Sans MT"/>
      <w:color w:val="007AA6"/>
      <w:sz w:val="20"/>
      <w:u w:val="none"/>
    </w:rPr>
  </w:style>
  <w:style w:type="paragraph" w:styleId="TOC3">
    <w:name w:val="toc 3"/>
    <w:basedOn w:val="Normal"/>
    <w:next w:val="Normal"/>
    <w:autoRedefine/>
    <w:uiPriority w:val="39"/>
    <w:unhideWhenUsed/>
    <w:rsid w:val="0069760E"/>
    <w:pPr>
      <w:tabs>
        <w:tab w:val="left" w:pos="1843"/>
        <w:tab w:val="right" w:pos="9214"/>
      </w:tabs>
      <w:spacing w:after="100"/>
      <w:ind w:left="1843"/>
    </w:pPr>
  </w:style>
  <w:style w:type="paragraph" w:styleId="NormalWeb">
    <w:name w:val="Normal (Web)"/>
    <w:basedOn w:val="Normal"/>
    <w:uiPriority w:val="99"/>
    <w:semiHidden/>
    <w:unhideWhenUsed/>
    <w:rsid w:val="00335F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59"/>
    <w:rsid w:val="00FF5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B2562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5625"/>
    <w:rPr>
      <w:rFonts w:ascii="Tahoma" w:hAnsi="Tahoma" w:cs="Tahoma"/>
      <w:noProof/>
      <w:sz w:val="16"/>
      <w:szCs w:val="16"/>
      <w:lang w:val="en-GB"/>
    </w:rPr>
  </w:style>
  <w:style w:type="character" w:customStyle="1" w:styleId="Heading6Char">
    <w:name w:val="Heading 6 Char"/>
    <w:aliases w:val="HEA Text Box Char"/>
    <w:basedOn w:val="DefaultParagraphFont"/>
    <w:link w:val="Heading6"/>
    <w:uiPriority w:val="9"/>
    <w:rsid w:val="009A5E15"/>
    <w:rPr>
      <w:rFonts w:asciiTheme="majorHAnsi" w:eastAsiaTheme="majorEastAsia" w:hAnsiTheme="majorHAnsi" w:cstheme="majorBidi"/>
      <w:i/>
      <w:iCs/>
      <w:caps/>
      <w:color w:val="FE4A5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270760"/>
    <w:rPr>
      <w:rFonts w:asciiTheme="majorHAnsi" w:eastAsiaTheme="majorEastAsia" w:hAnsiTheme="majorHAnsi" w:cstheme="majorBidi"/>
      <w:i/>
      <w:caps/>
      <w:color w:val="666666" w:themeColor="text1" w:themeTint="99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4F82"/>
    <w:rPr>
      <w:szCs w:val="20"/>
    </w:rPr>
  </w:style>
  <w:style w:type="paragraph" w:styleId="ListBullet">
    <w:name w:val="List Bullet"/>
    <w:basedOn w:val="Normal"/>
    <w:uiPriority w:val="99"/>
    <w:semiHidden/>
    <w:unhideWhenUsed/>
    <w:rsid w:val="004363B8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363B8"/>
    <w:pPr>
      <w:numPr>
        <w:numId w:val="5"/>
      </w:numPr>
      <w:contextualSpacing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4F82"/>
    <w:rPr>
      <w:rFonts w:ascii="Gill Sans MT" w:hAnsi="Gill Sans MT"/>
      <w:noProof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C24F8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4F8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4F82"/>
    <w:rPr>
      <w:rFonts w:ascii="Gill Sans MT" w:hAnsi="Gill Sans MT"/>
      <w:noProof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24F82"/>
    <w:rPr>
      <w:vertAlign w:val="superscript"/>
    </w:rPr>
  </w:style>
  <w:style w:type="character" w:customStyle="1" w:styleId="Heading7Char">
    <w:name w:val="Heading 7 Char"/>
    <w:aliases w:val="Pull out quote Char"/>
    <w:basedOn w:val="DefaultParagraphFont"/>
    <w:link w:val="Heading7"/>
    <w:uiPriority w:val="9"/>
    <w:rsid w:val="00A704DA"/>
    <w:rPr>
      <w:rFonts w:asciiTheme="majorHAnsi" w:eastAsiaTheme="majorEastAsia" w:hAnsiTheme="majorHAnsi" w:cstheme="majorBidi"/>
      <w:bCs/>
      <w:color w:val="000000" w:themeColor="text1"/>
      <w:sz w:val="20"/>
    </w:rPr>
  </w:style>
  <w:style w:type="character" w:customStyle="1" w:styleId="Heading8Char">
    <w:name w:val="Heading 8 Char"/>
    <w:aliases w:val="Divider Quote Attibute - White 8pt Char"/>
    <w:basedOn w:val="DefaultParagraphFont"/>
    <w:link w:val="Heading8"/>
    <w:uiPriority w:val="9"/>
    <w:rsid w:val="009A5E15"/>
    <w:rPr>
      <w:rFonts w:asciiTheme="majorHAnsi" w:eastAsiaTheme="majorEastAsia" w:hAnsiTheme="majorHAnsi" w:cstheme="majorBidi"/>
      <w:b/>
      <w:bCs/>
      <w:i/>
      <w:iCs/>
      <w:color w:val="FFFFFF" w:themeColor="background1"/>
      <w:sz w:val="16"/>
    </w:rPr>
  </w:style>
  <w:style w:type="character" w:customStyle="1" w:styleId="Heading9Char">
    <w:name w:val="Heading 9 Char"/>
    <w:aliases w:val="Divider Page Header - White 18pt Char"/>
    <w:basedOn w:val="DefaultParagraphFont"/>
    <w:link w:val="Heading9"/>
    <w:uiPriority w:val="9"/>
    <w:rsid w:val="009A5E15"/>
    <w:rPr>
      <w:rFonts w:asciiTheme="majorHAnsi" w:eastAsiaTheme="majorEastAsia" w:hAnsiTheme="majorHAnsi" w:cstheme="majorBidi"/>
      <w:i/>
      <w:iCs/>
      <w:color w:val="FFFFFF" w:themeColor="background1"/>
      <w:sz w:val="36"/>
    </w:rPr>
  </w:style>
  <w:style w:type="table" w:customStyle="1" w:styleId="LightList-Accent11">
    <w:name w:val="Light List - Accent 11"/>
    <w:aliases w:val="HEA Table"/>
    <w:basedOn w:val="TableNormal"/>
    <w:uiPriority w:val="61"/>
    <w:rsid w:val="00357B66"/>
    <w:rPr>
      <w:sz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wordWrap/>
        <w:spacing w:beforeLines="100" w:beforeAutospacing="0" w:afterLines="100" w:afterAutospacing="0" w:line="240" w:lineRule="auto"/>
      </w:pPr>
      <w:rPr>
        <w:rFonts w:asciiTheme="majorHAnsi" w:hAnsiTheme="majorHAnsi"/>
        <w:b w:val="0"/>
        <w:bCs/>
        <w:color w:val="FFFFFF" w:themeColor="background1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544587" w:themeColor="background2"/>
          <w:insideV w:val="single" w:sz="4" w:space="0" w:color="544587" w:themeColor="background2"/>
        </w:tcBorders>
        <w:shd w:val="clear" w:color="auto" w:fill="FE4A5D" w:themeFill="accent1"/>
      </w:tcPr>
    </w:tblStylePr>
    <w:tblStylePr w:type="lastRow">
      <w:pPr>
        <w:wordWrap/>
        <w:spacing w:beforeLines="20" w:beforeAutospacing="0" w:afterLines="20" w:afterAutospacing="0" w:line="240" w:lineRule="auto"/>
      </w:pPr>
      <w:rPr>
        <w:rFonts w:asciiTheme="minorHAnsi" w:hAnsiTheme="minorHAnsi"/>
        <w:b w:val="0"/>
        <w:bCs/>
        <w:color w:val="auto"/>
        <w:sz w:val="20"/>
      </w:rPr>
      <w:tblPr/>
      <w:tcPr>
        <w:tcBorders>
          <w:top w:val="single" w:sz="8" w:space="0" w:color="FE4A5D" w:themeColor="accent1"/>
          <w:left w:val="single" w:sz="8" w:space="0" w:color="FE4A5D" w:themeColor="accent1"/>
          <w:bottom w:val="single" w:sz="8" w:space="0" w:color="FE4A5D" w:themeColor="accent1"/>
          <w:right w:val="single" w:sz="8" w:space="0" w:color="FE4A5D" w:themeColor="accent1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wordWrap/>
        <w:spacing w:beforeLines="20" w:beforeAutospacing="0" w:afterLines="20" w:afterAutospacing="0"/>
      </w:pPr>
      <w:rPr>
        <w:rFonts w:asciiTheme="majorHAnsi" w:hAnsiTheme="majorHAnsi"/>
        <w:b w:val="0"/>
        <w:bCs/>
        <w:i w:val="0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544587" w:themeFill="background2"/>
      </w:tcPr>
    </w:tblStylePr>
    <w:tblStylePr w:type="lastCol">
      <w:pPr>
        <w:jc w:val="right"/>
      </w:pPr>
      <w:rPr>
        <w:rFonts w:asciiTheme="minorHAnsi" w:hAnsiTheme="minorHAnsi"/>
        <w:b/>
        <w:bCs/>
        <w:color w:val="auto"/>
        <w:sz w:val="20"/>
      </w:rPr>
    </w:tblStylePr>
    <w:tblStylePr w:type="band1Vert">
      <w:tblPr/>
      <w:tcPr>
        <w:shd w:val="clear" w:color="auto" w:fill="4F417F" w:themeFill="background2" w:themeFillShade="F2"/>
      </w:tcPr>
    </w:tblStylePr>
  </w:style>
  <w:style w:type="character" w:customStyle="1" w:styleId="A4">
    <w:name w:val="A4"/>
    <w:uiPriority w:val="99"/>
    <w:rsid w:val="005521ED"/>
    <w:rPr>
      <w:rFonts w:cs="Gill Sans MT Pro Light"/>
      <w:color w:val="000000"/>
      <w:sz w:val="20"/>
      <w:szCs w:val="20"/>
    </w:rPr>
  </w:style>
  <w:style w:type="paragraph" w:styleId="Caption">
    <w:name w:val="caption"/>
    <w:aliases w:val="Image Caption"/>
    <w:basedOn w:val="Normal"/>
    <w:next w:val="Normal"/>
    <w:uiPriority w:val="35"/>
    <w:unhideWhenUsed/>
    <w:qFormat/>
    <w:rsid w:val="001919BE"/>
    <w:pPr>
      <w:spacing w:line="240" w:lineRule="auto"/>
    </w:pPr>
    <w:rPr>
      <w:b/>
      <w:bCs/>
      <w:smallCaps/>
      <w:color w:val="02A4A6" w:themeColor="text2"/>
    </w:rPr>
  </w:style>
  <w:style w:type="paragraph" w:styleId="Title">
    <w:name w:val="Title"/>
    <w:basedOn w:val="Normal"/>
    <w:next w:val="Normal"/>
    <w:link w:val="TitleChar"/>
    <w:uiPriority w:val="10"/>
    <w:rsid w:val="001919B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2A4A6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919BE"/>
    <w:rPr>
      <w:rFonts w:asciiTheme="majorHAnsi" w:eastAsiaTheme="majorEastAsia" w:hAnsiTheme="majorHAnsi" w:cstheme="majorBidi"/>
      <w:caps/>
      <w:color w:val="02A4A6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rsid w:val="001919B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E4A5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9BE"/>
    <w:rPr>
      <w:rFonts w:asciiTheme="majorHAnsi" w:eastAsiaTheme="majorEastAsia" w:hAnsiTheme="majorHAnsi" w:cstheme="majorBidi"/>
      <w:color w:val="FE4A5D" w:themeColor="accent1"/>
      <w:sz w:val="28"/>
      <w:szCs w:val="28"/>
    </w:rPr>
  </w:style>
  <w:style w:type="character" w:styleId="Strong">
    <w:name w:val="Strong"/>
    <w:basedOn w:val="DefaultParagraphFont"/>
    <w:uiPriority w:val="22"/>
    <w:rsid w:val="001919BE"/>
    <w:rPr>
      <w:b/>
      <w:bCs/>
    </w:rPr>
  </w:style>
  <w:style w:type="character" w:styleId="Emphasis">
    <w:name w:val="Emphasis"/>
    <w:basedOn w:val="DefaultParagraphFont"/>
    <w:uiPriority w:val="20"/>
    <w:rsid w:val="001919BE"/>
    <w:rPr>
      <w:i/>
      <w:iCs/>
    </w:rPr>
  </w:style>
  <w:style w:type="paragraph" w:styleId="NoSpacing">
    <w:name w:val="No Spacing"/>
    <w:uiPriority w:val="1"/>
    <w:qFormat/>
    <w:rsid w:val="001919B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1919BE"/>
    <w:pPr>
      <w:spacing w:before="120" w:after="120"/>
      <w:ind w:left="720"/>
    </w:pPr>
    <w:rPr>
      <w:color w:val="02A4A6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919BE"/>
    <w:rPr>
      <w:color w:val="02A4A6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1919B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2A4A6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9BE"/>
    <w:rPr>
      <w:rFonts w:asciiTheme="majorHAnsi" w:eastAsiaTheme="majorEastAsia" w:hAnsiTheme="majorHAnsi" w:cstheme="majorBidi"/>
      <w:color w:val="02A4A6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rsid w:val="001919B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rsid w:val="001919B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sid w:val="001919B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rsid w:val="001919BE"/>
    <w:rPr>
      <w:b/>
      <w:bCs/>
      <w:smallCaps/>
      <w:color w:val="02A4A6" w:themeColor="text2"/>
      <w:u w:val="single"/>
    </w:rPr>
  </w:style>
  <w:style w:type="character" w:styleId="BookTitle">
    <w:name w:val="Book Title"/>
    <w:basedOn w:val="DefaultParagraphFont"/>
    <w:uiPriority w:val="33"/>
    <w:rsid w:val="001919BE"/>
    <w:rPr>
      <w:b/>
      <w:bCs/>
      <w:smallCaps/>
      <w:spacing w:val="10"/>
    </w:rPr>
  </w:style>
  <w:style w:type="paragraph" w:customStyle="1" w:styleId="Pulloutquoteattribution">
    <w:name w:val="Pullout quote attribution"/>
    <w:basedOn w:val="Footer"/>
    <w:link w:val="PulloutquoteattributionChar"/>
    <w:rsid w:val="0040717E"/>
    <w:rPr>
      <w:b w:val="0"/>
      <w:i/>
    </w:rPr>
  </w:style>
  <w:style w:type="paragraph" w:customStyle="1" w:styleId="Pulloutquoteattribution0">
    <w:name w:val="Pull out quote attribution"/>
    <w:basedOn w:val="Footer"/>
    <w:link w:val="PulloutquoteattributionChar0"/>
    <w:qFormat/>
    <w:rsid w:val="00DC5151"/>
    <w:pPr>
      <w:ind w:left="2670" w:hanging="2670"/>
    </w:pPr>
    <w:rPr>
      <w:b w:val="0"/>
      <w:i/>
      <w:color w:val="000000" w:themeColor="text1"/>
    </w:rPr>
  </w:style>
  <w:style w:type="character" w:customStyle="1" w:styleId="PulloutquoteattributionChar">
    <w:name w:val="Pullout quote attribution Char"/>
    <w:basedOn w:val="FooterChar"/>
    <w:link w:val="Pulloutquoteattribution"/>
    <w:rsid w:val="0040717E"/>
    <w:rPr>
      <w:b w:val="0"/>
      <w:i/>
      <w:color w:val="FE4A5D" w:themeColor="accent1"/>
      <w:sz w:val="16"/>
    </w:rPr>
  </w:style>
  <w:style w:type="character" w:customStyle="1" w:styleId="PulloutquoteattributionChar0">
    <w:name w:val="Pull out quote attribution Char"/>
    <w:basedOn w:val="FooterChar"/>
    <w:link w:val="Pulloutquoteattribution0"/>
    <w:rsid w:val="00DC5151"/>
    <w:rPr>
      <w:b w:val="0"/>
      <w:i/>
      <w:color w:val="000000" w:themeColor="text1"/>
      <w:sz w:val="16"/>
    </w:rPr>
  </w:style>
  <w:style w:type="paragraph" w:customStyle="1" w:styleId="TermsBackPage">
    <w:name w:val="Terms Back Page"/>
    <w:basedOn w:val="Normal"/>
    <w:link w:val="TermsBackPageChar"/>
    <w:rsid w:val="00D6157B"/>
    <w:pPr>
      <w:autoSpaceDE w:val="0"/>
      <w:autoSpaceDN w:val="0"/>
      <w:adjustRightInd w:val="0"/>
      <w:spacing w:after="0" w:line="240" w:lineRule="auto"/>
    </w:pPr>
    <w:rPr>
      <w:rFonts w:cs="OpenSans-Bold"/>
      <w:bCs/>
      <w:color w:val="FFFFFF" w:themeColor="background1"/>
      <w:sz w:val="18"/>
      <w:szCs w:val="18"/>
      <w:lang w:val="en-GB"/>
    </w:rPr>
  </w:style>
  <w:style w:type="paragraph" w:customStyle="1" w:styleId="ContactBackPage">
    <w:name w:val="Contact Back Page"/>
    <w:basedOn w:val="TermsBackPage"/>
    <w:link w:val="ContactBackPageChar"/>
    <w:rsid w:val="0020730F"/>
    <w:pPr>
      <w:spacing w:after="40"/>
      <w:ind w:right="3674"/>
    </w:pPr>
    <w:rPr>
      <w:sz w:val="22"/>
      <w:szCs w:val="22"/>
    </w:rPr>
  </w:style>
  <w:style w:type="character" w:customStyle="1" w:styleId="TermsBackPageChar">
    <w:name w:val="Terms Back Page Char"/>
    <w:basedOn w:val="DefaultParagraphFont"/>
    <w:link w:val="TermsBackPage"/>
    <w:rsid w:val="00D6157B"/>
    <w:rPr>
      <w:rFonts w:cs="OpenSans-Bold"/>
      <w:bCs/>
      <w:color w:val="FFFFFF" w:themeColor="background1"/>
      <w:sz w:val="18"/>
      <w:szCs w:val="18"/>
      <w:lang w:val="en-GB"/>
    </w:rPr>
  </w:style>
  <w:style w:type="paragraph" w:customStyle="1" w:styleId="Numbered">
    <w:name w:val="Numbered"/>
    <w:basedOn w:val="ListParagraph"/>
    <w:link w:val="NumberedChar"/>
    <w:rsid w:val="001E2231"/>
    <w:pPr>
      <w:numPr>
        <w:numId w:val="30"/>
      </w:numPr>
      <w:ind w:left="360"/>
    </w:pPr>
  </w:style>
  <w:style w:type="character" w:customStyle="1" w:styleId="ContactBackPageChar">
    <w:name w:val="Contact Back Page Char"/>
    <w:basedOn w:val="TermsBackPageChar"/>
    <w:link w:val="ContactBackPage"/>
    <w:rsid w:val="0020730F"/>
    <w:rPr>
      <w:rFonts w:cs="OpenSans-Bold"/>
      <w:bCs/>
      <w:color w:val="FFFFFF" w:themeColor="background1"/>
      <w:sz w:val="18"/>
      <w:szCs w:val="18"/>
      <w:lang w:val="en-GB"/>
    </w:rPr>
  </w:style>
  <w:style w:type="character" w:customStyle="1" w:styleId="NumberedChar">
    <w:name w:val="Numbered Char"/>
    <w:basedOn w:val="DefaultParagraphFont"/>
    <w:link w:val="Numbered"/>
    <w:rsid w:val="001E2231"/>
    <w:rPr>
      <w:sz w:val="20"/>
    </w:rPr>
  </w:style>
  <w:style w:type="paragraph" w:customStyle="1" w:styleId="Front-InPartnershipwith">
    <w:name w:val="Front - In Partnership with"/>
    <w:basedOn w:val="Normal"/>
    <w:link w:val="Front-InPartnershipwithChar"/>
    <w:qFormat/>
    <w:rsid w:val="00303607"/>
    <w:rPr>
      <w:rFonts w:ascii="Open Sans Light" w:hAnsi="Open Sans Light" w:cs="Open Sans Light"/>
      <w:i/>
    </w:rPr>
  </w:style>
  <w:style w:type="paragraph" w:customStyle="1" w:styleId="Front-Subtitle">
    <w:name w:val="Front - Subtitle"/>
    <w:basedOn w:val="Normal"/>
    <w:link w:val="Front-SubtitleChar"/>
    <w:qFormat/>
    <w:rsid w:val="00F10E11"/>
    <w:rPr>
      <w:b/>
      <w:color w:val="000000" w:themeColor="text1"/>
      <w:sz w:val="40"/>
      <w:szCs w:val="40"/>
    </w:rPr>
  </w:style>
  <w:style w:type="character" w:customStyle="1" w:styleId="Front-InPartnershipwithChar">
    <w:name w:val="Front - In Partnership with Char"/>
    <w:basedOn w:val="DefaultParagraphFont"/>
    <w:link w:val="Front-InPartnershipwith"/>
    <w:rsid w:val="00303607"/>
    <w:rPr>
      <w:rFonts w:ascii="Open Sans Light" w:hAnsi="Open Sans Light" w:cs="Open Sans Light"/>
      <w:i/>
      <w:sz w:val="20"/>
    </w:rPr>
  </w:style>
  <w:style w:type="paragraph" w:customStyle="1" w:styleId="Front-Author">
    <w:name w:val="Front - Author"/>
    <w:basedOn w:val="Normal"/>
    <w:link w:val="Front-AuthorChar"/>
    <w:qFormat/>
    <w:rsid w:val="00303607"/>
    <w:rPr>
      <w:rFonts w:ascii="Open Sans Light" w:hAnsi="Open Sans Light" w:cs="Open Sans Light"/>
      <w:color w:val="000000" w:themeColor="text1"/>
      <w:sz w:val="24"/>
      <w:szCs w:val="24"/>
    </w:rPr>
  </w:style>
  <w:style w:type="character" w:customStyle="1" w:styleId="Front-SubtitleChar">
    <w:name w:val="Front - Subtitle Char"/>
    <w:basedOn w:val="DefaultParagraphFont"/>
    <w:link w:val="Front-Subtitle"/>
    <w:rsid w:val="00F10E11"/>
    <w:rPr>
      <w:b/>
      <w:color w:val="000000" w:themeColor="text1"/>
      <w:sz w:val="40"/>
      <w:szCs w:val="40"/>
    </w:rPr>
  </w:style>
  <w:style w:type="paragraph" w:customStyle="1" w:styleId="Front-Title">
    <w:name w:val="Front - Title"/>
    <w:basedOn w:val="BasicParagraph"/>
    <w:link w:val="Front-TitleChar"/>
    <w:qFormat/>
    <w:rsid w:val="00E3553C"/>
    <w:pPr>
      <w:suppressAutoHyphens/>
      <w:spacing w:line="168" w:lineRule="auto"/>
      <w:ind w:left="567" w:right="395"/>
      <w:contextualSpacing/>
    </w:pPr>
    <w:rPr>
      <w:rFonts w:ascii="Open Sans Light" w:hAnsi="Open Sans Light" w:cs="Open Sans Light"/>
      <w:color w:val="662D91"/>
      <w:sz w:val="180"/>
      <w:szCs w:val="180"/>
    </w:rPr>
  </w:style>
  <w:style w:type="character" w:customStyle="1" w:styleId="Front-AuthorChar">
    <w:name w:val="Front - Author Char"/>
    <w:basedOn w:val="DefaultParagraphFont"/>
    <w:link w:val="Front-Author"/>
    <w:rsid w:val="00303607"/>
    <w:rPr>
      <w:rFonts w:ascii="Open Sans Light" w:hAnsi="Open Sans Light" w:cs="Open Sans Light"/>
      <w:color w:val="000000" w:themeColor="text1"/>
      <w:sz w:val="24"/>
      <w:szCs w:val="24"/>
    </w:rPr>
  </w:style>
  <w:style w:type="paragraph" w:customStyle="1" w:styleId="NumberedList">
    <w:name w:val="Numbered List"/>
    <w:basedOn w:val="ListParagraph"/>
    <w:link w:val="NumberedListChar"/>
    <w:qFormat/>
    <w:rsid w:val="00BA074F"/>
    <w:pPr>
      <w:numPr>
        <w:numId w:val="41"/>
      </w:numPr>
    </w:pPr>
  </w:style>
  <w:style w:type="character" w:customStyle="1" w:styleId="Front-TitleChar">
    <w:name w:val="Front - Title Char"/>
    <w:basedOn w:val="DefaultParagraphFont"/>
    <w:link w:val="Front-Title"/>
    <w:rsid w:val="00E3553C"/>
    <w:rPr>
      <w:rFonts w:ascii="Open Sans Light" w:hAnsi="Open Sans Light" w:cs="Open Sans Light"/>
      <w:color w:val="662D91"/>
      <w:sz w:val="180"/>
      <w:szCs w:val="18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A074F"/>
    <w:rPr>
      <w:sz w:val="20"/>
    </w:rPr>
  </w:style>
  <w:style w:type="character" w:customStyle="1" w:styleId="NumberedListChar">
    <w:name w:val="Numbered List Char"/>
    <w:basedOn w:val="ListParagraphChar"/>
    <w:link w:val="NumberedList"/>
    <w:rsid w:val="00BA074F"/>
    <w:rPr>
      <w:sz w:val="20"/>
    </w:rPr>
  </w:style>
  <w:style w:type="paragraph" w:customStyle="1" w:styleId="BasicParagraph">
    <w:name w:val="[Basic Paragraph]"/>
    <w:basedOn w:val="Normal"/>
    <w:uiPriority w:val="99"/>
    <w:rsid w:val="003A1F1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8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ward.jacques\OneDrive%20-%20Advance%20HE\Desktop\A3%20-%20PTES%20Template.dotx" TargetMode="External"/></Relationships>
</file>

<file path=word/theme/theme1.xml><?xml version="1.0" encoding="utf-8"?>
<a:theme xmlns:a="http://schemas.openxmlformats.org/drawingml/2006/main" name="HEA Word theme">
  <a:themeElements>
    <a:clrScheme name="Advance HE colour palette">
      <a:dk1>
        <a:sysClr val="windowText" lastClr="000000"/>
      </a:dk1>
      <a:lt1>
        <a:sysClr val="window" lastClr="FFFFFF"/>
      </a:lt1>
      <a:dk2>
        <a:srgbClr val="02A4A6"/>
      </a:dk2>
      <a:lt2>
        <a:srgbClr val="544587"/>
      </a:lt2>
      <a:accent1>
        <a:srgbClr val="FE4A5D"/>
      </a:accent1>
      <a:accent2>
        <a:srgbClr val="EA6953"/>
      </a:accent2>
      <a:accent3>
        <a:srgbClr val="F4BE49"/>
      </a:accent3>
      <a:accent4>
        <a:srgbClr val="005870"/>
      </a:accent4>
      <a:accent5>
        <a:srgbClr val="323E48"/>
      </a:accent5>
      <a:accent6>
        <a:srgbClr val="D7D2C5"/>
      </a:accent6>
      <a:hlink>
        <a:srgbClr val="544587"/>
      </a:hlink>
      <a:folHlink>
        <a:srgbClr val="757198"/>
      </a:folHlink>
    </a:clrScheme>
    <a:fontScheme name="Advance HE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835b8aa2-31db-4575-802d-a7eaad7648fa">
      <Terms xmlns="http://schemas.microsoft.com/office/infopath/2007/PartnerControls"/>
    </lcf76f155ced4ddcb4097134ff3c332f>
    <TaxCatchAll xmlns="eac7fadd-613e-4cc8-92e9-453e10eec37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8" ma:contentTypeDescription="Create a new document." ma:contentTypeScope="" ma:versionID="b84d6a2f070a1b4c4d2d8714131ea00d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590c3dc7fc0b501734c479b9646323da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F9A029-BDEB-44AD-879B-FA3126B532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754518-AB43-4E11-9116-81DE148AA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A169C5-79D5-4152-91E5-672A25907B4F}">
  <ds:schemaRefs>
    <ds:schemaRef ds:uri="http://schemas.microsoft.com/office/2006/metadata/properties"/>
    <ds:schemaRef ds:uri="835b8aa2-31db-4575-802d-a7eaad7648fa"/>
    <ds:schemaRef ds:uri="http://schemas.microsoft.com/office/infopath/2007/PartnerControls"/>
    <ds:schemaRef ds:uri="eac7fadd-613e-4cc8-92e9-453e10eec375"/>
  </ds:schemaRefs>
</ds:datastoreItem>
</file>

<file path=customXml/itemProps4.xml><?xml version="1.0" encoding="utf-8"?>
<ds:datastoreItem xmlns:ds="http://schemas.openxmlformats.org/officeDocument/2006/customXml" ds:itemID="{8C4B02B2-213A-440E-891D-DF3FB2335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b8aa2-31db-4575-802d-a7eaad7648fa"/>
    <ds:schemaRef ds:uri="eac7fadd-613e-4cc8-92e9-453e10eec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A3 - PTES Template</Template>
  <TotalTime>1</TotalTime>
  <Pages>1</Pages>
  <Words>39</Words>
  <Characters>208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 - report</vt:lpstr>
    </vt:vector>
  </TitlesOfParts>
  <Company>The Higher Education Academy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 - report</dc:title>
  <dc:creator>Edward Jacques</dc:creator>
  <cp:lastModifiedBy>Edward Jacques</cp:lastModifiedBy>
  <cp:revision>2</cp:revision>
  <cp:lastPrinted>2016-10-21T10:29:00Z</cp:lastPrinted>
  <dcterms:created xsi:type="dcterms:W3CDTF">2025-12-16T13:14:00Z</dcterms:created>
  <dcterms:modified xsi:type="dcterms:W3CDTF">2025-12-16T13:15:00Z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0x010100086CFD3D542C5D47B64A013B394662ED</vt:lpwstr>
  </property>
</Properties>
</file>