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60E27" w14:textId="77777777" w:rsidR="00515423" w:rsidRPr="0006701A" w:rsidRDefault="00521EBD" w:rsidP="0006701A">
      <w:pPr>
        <w:rPr>
          <w:sz w:val="36"/>
          <w:szCs w:val="36"/>
        </w:rPr>
      </w:pPr>
      <w:r w:rsidRPr="00521EBD">
        <w:rPr>
          <w:noProof/>
          <w:sz w:val="36"/>
          <w:szCs w:val="36"/>
          <w:lang w:val="en-GB" w:eastAsia="en-GB"/>
        </w:rPr>
        <w:drawing>
          <wp:anchor distT="0" distB="0" distL="114300" distR="114300" simplePos="0" relativeHeight="251687936" behindDoc="0" locked="0" layoutInCell="1" allowOverlap="1" wp14:anchorId="1C69CB02" wp14:editId="219DC13A">
            <wp:simplePos x="0" y="0"/>
            <wp:positionH relativeFrom="column">
              <wp:posOffset>8332470</wp:posOffset>
            </wp:positionH>
            <wp:positionV relativeFrom="paragraph">
              <wp:posOffset>5428615</wp:posOffset>
            </wp:positionV>
            <wp:extent cx="1435100" cy="201295"/>
            <wp:effectExtent l="0" t="0" r="0" b="8255"/>
            <wp:wrapSquare wrapText="bothSides"/>
            <wp:docPr id="2" name="Picture 2" descr="C:\Users\maddie.pitkin\Desktop\AdvanceHE_colour 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die.pitkin\Desktop\AdvanceHE_colour larg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1EBD">
        <w:rPr>
          <w:noProof/>
          <w:sz w:val="36"/>
          <w:szCs w:val="36"/>
          <w:lang w:val="en-GB" w:eastAsia="en-GB"/>
        </w:rPr>
        <w:drawing>
          <wp:anchor distT="0" distB="0" distL="114300" distR="114300" simplePos="0" relativeHeight="251685888" behindDoc="0" locked="0" layoutInCell="1" allowOverlap="1" wp14:anchorId="3C0A9C12" wp14:editId="7E123BBF">
            <wp:simplePos x="0" y="0"/>
            <wp:positionH relativeFrom="column">
              <wp:posOffset>2922270</wp:posOffset>
            </wp:positionH>
            <wp:positionV relativeFrom="paragraph">
              <wp:posOffset>5426075</wp:posOffset>
            </wp:positionV>
            <wp:extent cx="1435100" cy="201295"/>
            <wp:effectExtent l="0" t="0" r="0" b="8255"/>
            <wp:wrapSquare wrapText="bothSides"/>
            <wp:docPr id="1" name="Picture 1" descr="C:\Users\maddie.pitkin\Desktop\AdvanceHE_colour 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die.pitkin\Desktop\AdvanceHE_colour larg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03C3" w:rsidRPr="00FF630B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684864" behindDoc="0" locked="0" layoutInCell="1" allowOverlap="1" wp14:anchorId="1C8B0D18" wp14:editId="1D820B31">
            <wp:simplePos x="0" y="0"/>
            <wp:positionH relativeFrom="margin">
              <wp:posOffset>7132320</wp:posOffset>
            </wp:positionH>
            <wp:positionV relativeFrom="margin">
              <wp:posOffset>5326380</wp:posOffset>
            </wp:positionV>
            <wp:extent cx="973455" cy="492760"/>
            <wp:effectExtent l="0" t="0" r="0" b="2540"/>
            <wp:wrapSquare wrapText="bothSides"/>
            <wp:docPr id="36" name="Picture 36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03C3" w:rsidRPr="00FF630B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682816" behindDoc="0" locked="0" layoutInCell="1" allowOverlap="1" wp14:anchorId="20F4167E" wp14:editId="4F0FA262">
            <wp:simplePos x="0" y="0"/>
            <wp:positionH relativeFrom="margin">
              <wp:posOffset>6058535</wp:posOffset>
            </wp:positionH>
            <wp:positionV relativeFrom="margin">
              <wp:posOffset>5315585</wp:posOffset>
            </wp:positionV>
            <wp:extent cx="973455" cy="492760"/>
            <wp:effectExtent l="0" t="0" r="0" b="2540"/>
            <wp:wrapSquare wrapText="bothSides"/>
            <wp:docPr id="35" name="Picture 35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42CE" w:rsidRPr="0006701A">
        <w:rPr>
          <w:rStyle w:val="Front-SubtitleChar"/>
          <w:rFonts w:asciiTheme="majorHAnsi" w:hAnsiTheme="majorHAnsi" w:cstheme="majorHAnsi"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5D575CD" wp14:editId="0914F80B">
                <wp:simplePos x="0" y="0"/>
                <wp:positionH relativeFrom="margin">
                  <wp:posOffset>5685155</wp:posOffset>
                </wp:positionH>
                <wp:positionV relativeFrom="margin">
                  <wp:posOffset>2463165</wp:posOffset>
                </wp:positionV>
                <wp:extent cx="4543425" cy="2787015"/>
                <wp:effectExtent l="0" t="0" r="0" b="0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2787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2029D" w14:textId="77777777" w:rsidR="007403C3" w:rsidRPr="003942CE" w:rsidRDefault="007403C3" w:rsidP="007403C3">
                            <w:pPr>
                              <w:pStyle w:val="Front-Title"/>
                              <w:ind w:left="142"/>
                              <w:rPr>
                                <w:rFonts w:ascii="Arial" w:hAnsi="Arial" w:cs="Arial"/>
                                <w:color w:val="544587" w:themeColor="background2"/>
                                <w:sz w:val="120"/>
                                <w:szCs w:val="120"/>
                              </w:rPr>
                            </w:pPr>
                            <w:r w:rsidRPr="003942CE">
                              <w:rPr>
                                <w:rFonts w:ascii="Arial" w:hAnsi="Arial" w:cs="Arial"/>
                                <w:color w:val="544587" w:themeColor="background2"/>
                                <w:sz w:val="120"/>
                                <w:szCs w:val="120"/>
                              </w:rPr>
                              <w:t>HAVE</w:t>
                            </w:r>
                          </w:p>
                          <w:p w14:paraId="344B364D" w14:textId="77777777" w:rsidR="007403C3" w:rsidRPr="003942CE" w:rsidRDefault="007403C3" w:rsidP="007403C3">
                            <w:pPr>
                              <w:pStyle w:val="Front-Title"/>
                              <w:ind w:left="142"/>
                              <w:rPr>
                                <w:rFonts w:ascii="Arial" w:hAnsi="Arial" w:cs="Arial"/>
                                <w:b/>
                                <w:color w:val="02A4A6" w:themeColor="text2"/>
                                <w:sz w:val="120"/>
                                <w:szCs w:val="120"/>
                              </w:rPr>
                            </w:pPr>
                            <w:r w:rsidRPr="003942CE">
                              <w:rPr>
                                <w:rFonts w:ascii="Arial" w:hAnsi="Arial" w:cs="Arial"/>
                                <w:b/>
                                <w:color w:val="02A4A6" w:themeColor="text2"/>
                                <w:sz w:val="120"/>
                                <w:szCs w:val="120"/>
                              </w:rPr>
                              <w:t>YOUR SAY</w:t>
                            </w:r>
                          </w:p>
                          <w:p w14:paraId="446EE5CA" w14:textId="77777777" w:rsidR="007403C3" w:rsidRPr="007403C3" w:rsidRDefault="007403C3" w:rsidP="007403C3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</w:p>
                          <w:p w14:paraId="6D724A9A" w14:textId="77777777" w:rsidR="007403C3" w:rsidRPr="007403C3" w:rsidRDefault="007403C3" w:rsidP="007403C3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  <w:r w:rsidRPr="007403C3"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  <w:t>We are always looking for ways to enhance the learning and supervision experience. To do that, we need to know what you think as one of our postgraduate research students.</w:t>
                            </w:r>
                          </w:p>
                          <w:p w14:paraId="54A4D614" w14:textId="77777777" w:rsidR="007403C3" w:rsidRPr="007403C3" w:rsidRDefault="007403C3" w:rsidP="007403C3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</w:p>
                          <w:p w14:paraId="52B598E7" w14:textId="77777777" w:rsidR="007403C3" w:rsidRPr="007403C3" w:rsidRDefault="007403C3" w:rsidP="007403C3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  <w:r w:rsidRPr="007403C3">
                              <w:rPr>
                                <w:rStyle w:val="Front-SubtitleChar"/>
                                <w:rFonts w:cs="Arial"/>
                                <w:sz w:val="26"/>
                                <w:szCs w:val="26"/>
                              </w:rPr>
                              <w:t>COMPLETE THE SURVEY TODAY AT:</w:t>
                            </w:r>
                            <w:r w:rsidRPr="007403C3">
                              <w:rPr>
                                <w:rFonts w:eastAsiaTheme="majorEastAsia" w:cs="Arial"/>
                                <w:color w:val="323E48" w:themeColor="accent5"/>
                                <w:sz w:val="26"/>
                                <w:szCs w:val="26"/>
                              </w:rPr>
                              <w:br/>
                            </w:r>
                            <w:r w:rsidRPr="003942CE">
                              <w:rPr>
                                <w:rFonts w:eastAsiaTheme="majorEastAsia" w:cs="Arial"/>
                                <w:color w:val="02A4A6" w:themeColor="text2"/>
                                <w:sz w:val="26"/>
                                <w:szCs w:val="26"/>
                              </w:rPr>
                              <w:t>www.yourwebsiteaddresshere.co.uk</w:t>
                            </w:r>
                          </w:p>
                          <w:p w14:paraId="1BB7B561" w14:textId="77777777" w:rsidR="007403C3" w:rsidRDefault="007403C3" w:rsidP="00740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575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7.65pt;margin-top:193.95pt;width:357.75pt;height:219.45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" filled="f" stroked="f">
                <v:textbox>
                  <w:txbxContent>
                    <w:p w14:paraId="7AA2029D" w14:textId="77777777" w:rsidR="007403C3" w:rsidRPr="003942CE" w:rsidRDefault="007403C3" w:rsidP="007403C3">
                      <w:pPr>
                        <w:pStyle w:val="Front-Title"/>
                        <w:ind w:left="142"/>
                        <w:rPr>
                          <w:rFonts w:ascii="Arial" w:hAnsi="Arial" w:cs="Arial"/>
                          <w:color w:val="544587" w:themeColor="background2"/>
                          <w:sz w:val="120"/>
                          <w:szCs w:val="120"/>
                        </w:rPr>
                      </w:pPr>
                      <w:r w:rsidRPr="003942CE">
                        <w:rPr>
                          <w:rFonts w:ascii="Arial" w:hAnsi="Arial" w:cs="Arial"/>
                          <w:color w:val="544587" w:themeColor="background2"/>
                          <w:sz w:val="120"/>
                          <w:szCs w:val="120"/>
                        </w:rPr>
                        <w:t>HAVE</w:t>
                      </w:r>
                    </w:p>
                    <w:p w14:paraId="344B364D" w14:textId="77777777" w:rsidR="007403C3" w:rsidRPr="003942CE" w:rsidRDefault="007403C3" w:rsidP="007403C3">
                      <w:pPr>
                        <w:pStyle w:val="Front-Title"/>
                        <w:ind w:left="142"/>
                        <w:rPr>
                          <w:rFonts w:ascii="Arial" w:hAnsi="Arial" w:cs="Arial"/>
                          <w:b/>
                          <w:color w:val="02A4A6" w:themeColor="text2"/>
                          <w:sz w:val="120"/>
                          <w:szCs w:val="120"/>
                        </w:rPr>
                      </w:pPr>
                      <w:r w:rsidRPr="003942CE">
                        <w:rPr>
                          <w:rFonts w:ascii="Arial" w:hAnsi="Arial" w:cs="Arial"/>
                          <w:b/>
                          <w:color w:val="02A4A6" w:themeColor="text2"/>
                          <w:sz w:val="120"/>
                          <w:szCs w:val="120"/>
                        </w:rPr>
                        <w:t>YOUR SAY</w:t>
                      </w:r>
                    </w:p>
                    <w:p w14:paraId="446EE5CA" w14:textId="77777777" w:rsidR="007403C3" w:rsidRPr="007403C3" w:rsidRDefault="007403C3" w:rsidP="007403C3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</w:p>
                    <w:p w14:paraId="6D724A9A" w14:textId="77777777" w:rsidR="007403C3" w:rsidRPr="007403C3" w:rsidRDefault="007403C3" w:rsidP="007403C3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  <w:r w:rsidRPr="007403C3"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  <w:t>We are always looking for ways to enhance the learning and supervision experience. To do that, we need to know what you think as one of our postgraduate research students.</w:t>
                      </w:r>
                    </w:p>
                    <w:p w14:paraId="54A4D614" w14:textId="77777777" w:rsidR="007403C3" w:rsidRPr="007403C3" w:rsidRDefault="007403C3" w:rsidP="007403C3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</w:p>
                    <w:p w14:paraId="52B598E7" w14:textId="77777777" w:rsidR="007403C3" w:rsidRPr="007403C3" w:rsidRDefault="007403C3" w:rsidP="007403C3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  <w:r w:rsidRPr="007403C3">
                        <w:rPr>
                          <w:rStyle w:val="Front-SubtitleChar"/>
                          <w:rFonts w:cs="Arial"/>
                          <w:sz w:val="26"/>
                          <w:szCs w:val="26"/>
                        </w:rPr>
                        <w:t>COMPLETE THE SURVEY TODAY AT:</w:t>
                      </w:r>
                      <w:r w:rsidRPr="007403C3">
                        <w:rPr>
                          <w:rFonts w:eastAsiaTheme="majorEastAsia" w:cs="Arial"/>
                          <w:color w:val="323E48" w:themeColor="accent5"/>
                          <w:sz w:val="26"/>
                          <w:szCs w:val="26"/>
                        </w:rPr>
                        <w:br/>
                      </w:r>
                      <w:r w:rsidRPr="003942CE">
                        <w:rPr>
                          <w:rFonts w:eastAsiaTheme="majorEastAsia" w:cs="Arial"/>
                          <w:color w:val="02A4A6" w:themeColor="text2"/>
                          <w:sz w:val="26"/>
                          <w:szCs w:val="26"/>
                        </w:rPr>
                        <w:t>www.yourwebsiteaddresshere.co.uk</w:t>
                      </w:r>
                    </w:p>
                    <w:p w14:paraId="1BB7B561" w14:textId="77777777" w:rsidR="007403C3" w:rsidRDefault="007403C3" w:rsidP="007403C3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403C3">
        <w:rPr>
          <w:rFonts w:asciiTheme="majorHAnsi" w:hAnsiTheme="majorHAnsi" w:cstheme="majorHAnsi"/>
          <w:b/>
          <w:noProof/>
          <w:color w:val="000000" w:themeColor="text1"/>
          <w:sz w:val="26"/>
          <w:szCs w:val="26"/>
          <w:lang w:val="en-GB" w:eastAsia="en-GB"/>
        </w:rPr>
        <w:drawing>
          <wp:anchor distT="0" distB="0" distL="114300" distR="114300" simplePos="0" relativeHeight="251678720" behindDoc="0" locked="0" layoutInCell="1" allowOverlap="1" wp14:anchorId="047C64D0" wp14:editId="3334367C">
            <wp:simplePos x="0" y="0"/>
            <wp:positionH relativeFrom="margin">
              <wp:posOffset>5461000</wp:posOffset>
            </wp:positionH>
            <wp:positionV relativeFrom="margin">
              <wp:posOffset>-344170</wp:posOffset>
            </wp:positionV>
            <wp:extent cx="4690745" cy="2771775"/>
            <wp:effectExtent l="0" t="0" r="0" b="9525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_Surveys_logos_PRES - colour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074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03C3" w:rsidRPr="0006701A">
        <w:rPr>
          <w:rStyle w:val="Front-SubtitleChar"/>
          <w:rFonts w:asciiTheme="majorHAnsi" w:hAnsiTheme="majorHAnsi" w:cstheme="majorHAnsi"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1B125A" wp14:editId="2A9C08B3">
                <wp:simplePos x="0" y="0"/>
                <wp:positionH relativeFrom="margin">
                  <wp:posOffset>325755</wp:posOffset>
                </wp:positionH>
                <wp:positionV relativeFrom="margin">
                  <wp:posOffset>2458085</wp:posOffset>
                </wp:positionV>
                <wp:extent cx="4543425" cy="2787015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2787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ECBFE" w14:textId="77777777" w:rsidR="0006701A" w:rsidRPr="003942CE" w:rsidRDefault="0006701A" w:rsidP="0006701A">
                            <w:pPr>
                              <w:pStyle w:val="Front-Title"/>
                              <w:ind w:left="142"/>
                              <w:rPr>
                                <w:rFonts w:ascii="Arial" w:hAnsi="Arial" w:cs="Arial"/>
                                <w:color w:val="544587" w:themeColor="background2"/>
                                <w:sz w:val="120"/>
                                <w:szCs w:val="120"/>
                              </w:rPr>
                            </w:pPr>
                            <w:r w:rsidRPr="003942CE">
                              <w:rPr>
                                <w:rFonts w:ascii="Arial" w:hAnsi="Arial" w:cs="Arial"/>
                                <w:color w:val="544587" w:themeColor="background2"/>
                                <w:sz w:val="120"/>
                                <w:szCs w:val="120"/>
                              </w:rPr>
                              <w:t>HAVE</w:t>
                            </w:r>
                          </w:p>
                          <w:p w14:paraId="4E54B999" w14:textId="77777777" w:rsidR="0006701A" w:rsidRPr="003942CE" w:rsidRDefault="0006701A" w:rsidP="0006701A">
                            <w:pPr>
                              <w:pStyle w:val="Front-Title"/>
                              <w:ind w:left="142"/>
                              <w:rPr>
                                <w:rFonts w:ascii="Arial" w:hAnsi="Arial" w:cs="Arial"/>
                                <w:b/>
                                <w:color w:val="02A4A6" w:themeColor="text2"/>
                                <w:sz w:val="120"/>
                                <w:szCs w:val="120"/>
                              </w:rPr>
                            </w:pPr>
                            <w:r w:rsidRPr="003942CE">
                              <w:rPr>
                                <w:rFonts w:ascii="Arial" w:hAnsi="Arial" w:cs="Arial"/>
                                <w:b/>
                                <w:color w:val="02A4A6" w:themeColor="text2"/>
                                <w:sz w:val="120"/>
                                <w:szCs w:val="120"/>
                              </w:rPr>
                              <w:t>YOUR SAY</w:t>
                            </w:r>
                          </w:p>
                          <w:p w14:paraId="2360F2D5" w14:textId="77777777" w:rsidR="0006701A" w:rsidRPr="007403C3" w:rsidRDefault="0006701A" w:rsidP="0006701A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</w:p>
                          <w:p w14:paraId="59509D75" w14:textId="77777777" w:rsidR="0006701A" w:rsidRPr="007403C3" w:rsidRDefault="0006701A" w:rsidP="0006701A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  <w:r w:rsidRPr="007403C3"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  <w:t>We are always looking for ways to enhance the learning and supervision experience. To do that, we need to know what you think as one of our postgraduate research students.</w:t>
                            </w:r>
                          </w:p>
                          <w:p w14:paraId="04B587AB" w14:textId="77777777" w:rsidR="0006701A" w:rsidRPr="007403C3" w:rsidRDefault="0006701A" w:rsidP="0006701A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</w:p>
                          <w:p w14:paraId="43226FC1" w14:textId="77777777" w:rsidR="0006701A" w:rsidRPr="007403C3" w:rsidRDefault="0006701A" w:rsidP="0006701A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  <w:r w:rsidRPr="007403C3">
                              <w:rPr>
                                <w:rStyle w:val="Front-SubtitleChar"/>
                                <w:rFonts w:cs="Arial"/>
                                <w:sz w:val="26"/>
                                <w:szCs w:val="26"/>
                              </w:rPr>
                              <w:t>COMPLETE THE SURVEY TODAY AT:</w:t>
                            </w:r>
                            <w:r w:rsidRPr="007403C3">
                              <w:rPr>
                                <w:rFonts w:eastAsiaTheme="majorEastAsia" w:cs="Arial"/>
                                <w:color w:val="323E48" w:themeColor="accent5"/>
                                <w:sz w:val="26"/>
                                <w:szCs w:val="26"/>
                              </w:rPr>
                              <w:br/>
                            </w:r>
                            <w:r w:rsidRPr="003942CE">
                              <w:rPr>
                                <w:rFonts w:eastAsiaTheme="majorEastAsia" w:cs="Arial"/>
                                <w:color w:val="02A4A6" w:themeColor="text2"/>
                                <w:sz w:val="26"/>
                                <w:szCs w:val="26"/>
                              </w:rPr>
                              <w:t>www.yourwebsiteaddresshere.co.uk</w:t>
                            </w:r>
                          </w:p>
                          <w:p w14:paraId="1B2627A4" w14:textId="77777777" w:rsidR="0006701A" w:rsidRDefault="0006701A" w:rsidP="000670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B125A" id="_x0000_s1027" type="#_x0000_t202" style="position:absolute;margin-left:25.65pt;margin-top:193.55pt;width:357.75pt;height:219.4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" filled="f" stroked="f">
                <v:textbox>
                  <w:txbxContent>
                    <w:p w14:paraId="702ECBFE" w14:textId="77777777" w:rsidR="0006701A" w:rsidRPr="003942CE" w:rsidRDefault="0006701A" w:rsidP="0006701A">
                      <w:pPr>
                        <w:pStyle w:val="Front-Title"/>
                        <w:ind w:left="142"/>
                        <w:rPr>
                          <w:rFonts w:ascii="Arial" w:hAnsi="Arial" w:cs="Arial"/>
                          <w:color w:val="544587" w:themeColor="background2"/>
                          <w:sz w:val="120"/>
                          <w:szCs w:val="120"/>
                        </w:rPr>
                      </w:pPr>
                      <w:r w:rsidRPr="003942CE">
                        <w:rPr>
                          <w:rFonts w:ascii="Arial" w:hAnsi="Arial" w:cs="Arial"/>
                          <w:color w:val="544587" w:themeColor="background2"/>
                          <w:sz w:val="120"/>
                          <w:szCs w:val="120"/>
                        </w:rPr>
                        <w:t>HAVE</w:t>
                      </w:r>
                    </w:p>
                    <w:p w14:paraId="4E54B999" w14:textId="77777777" w:rsidR="0006701A" w:rsidRPr="003942CE" w:rsidRDefault="0006701A" w:rsidP="0006701A">
                      <w:pPr>
                        <w:pStyle w:val="Front-Title"/>
                        <w:ind w:left="142"/>
                        <w:rPr>
                          <w:rFonts w:ascii="Arial" w:hAnsi="Arial" w:cs="Arial"/>
                          <w:b/>
                          <w:color w:val="02A4A6" w:themeColor="text2"/>
                          <w:sz w:val="120"/>
                          <w:szCs w:val="120"/>
                        </w:rPr>
                      </w:pPr>
                      <w:r w:rsidRPr="003942CE">
                        <w:rPr>
                          <w:rFonts w:ascii="Arial" w:hAnsi="Arial" w:cs="Arial"/>
                          <w:b/>
                          <w:color w:val="02A4A6" w:themeColor="text2"/>
                          <w:sz w:val="120"/>
                          <w:szCs w:val="120"/>
                        </w:rPr>
                        <w:t>YOUR SAY</w:t>
                      </w:r>
                    </w:p>
                    <w:p w14:paraId="2360F2D5" w14:textId="77777777" w:rsidR="0006701A" w:rsidRPr="007403C3" w:rsidRDefault="0006701A" w:rsidP="0006701A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</w:p>
                    <w:p w14:paraId="59509D75" w14:textId="77777777" w:rsidR="0006701A" w:rsidRPr="007403C3" w:rsidRDefault="0006701A" w:rsidP="0006701A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  <w:r w:rsidRPr="007403C3"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  <w:t>We are always looking for ways to enhance the learning and supervision experience. To do that, we need to know what you think as one of our postgraduate research students.</w:t>
                      </w:r>
                    </w:p>
                    <w:p w14:paraId="04B587AB" w14:textId="77777777" w:rsidR="0006701A" w:rsidRPr="007403C3" w:rsidRDefault="0006701A" w:rsidP="0006701A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</w:p>
                    <w:p w14:paraId="43226FC1" w14:textId="77777777" w:rsidR="0006701A" w:rsidRPr="007403C3" w:rsidRDefault="0006701A" w:rsidP="0006701A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  <w:r w:rsidRPr="007403C3">
                        <w:rPr>
                          <w:rStyle w:val="Front-SubtitleChar"/>
                          <w:rFonts w:cs="Arial"/>
                          <w:sz w:val="26"/>
                          <w:szCs w:val="26"/>
                        </w:rPr>
                        <w:t>COMPLETE THE SURVEY TODAY AT:</w:t>
                      </w:r>
                      <w:r w:rsidRPr="007403C3">
                        <w:rPr>
                          <w:rFonts w:eastAsiaTheme="majorEastAsia" w:cs="Arial"/>
                          <w:color w:val="323E48" w:themeColor="accent5"/>
                          <w:sz w:val="26"/>
                          <w:szCs w:val="26"/>
                        </w:rPr>
                        <w:br/>
                      </w:r>
                      <w:r w:rsidRPr="003942CE">
                        <w:rPr>
                          <w:rFonts w:eastAsiaTheme="majorEastAsia" w:cs="Arial"/>
                          <w:color w:val="02A4A6" w:themeColor="text2"/>
                          <w:sz w:val="26"/>
                          <w:szCs w:val="26"/>
                        </w:rPr>
                        <w:t>www.yourwebsiteaddresshere.co.uk</w:t>
                      </w:r>
                    </w:p>
                    <w:p w14:paraId="1B2627A4" w14:textId="77777777" w:rsidR="0006701A" w:rsidRDefault="0006701A" w:rsidP="0006701A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403C3">
        <w:rPr>
          <w:rFonts w:asciiTheme="majorHAnsi" w:hAnsiTheme="majorHAnsi" w:cstheme="majorHAnsi"/>
          <w:b/>
          <w:noProof/>
          <w:color w:val="000000" w:themeColor="text1"/>
          <w:sz w:val="26"/>
          <w:szCs w:val="26"/>
          <w:lang w:val="en-GB" w:eastAsia="en-GB"/>
        </w:rPr>
        <w:drawing>
          <wp:anchor distT="0" distB="0" distL="114300" distR="114300" simplePos="0" relativeHeight="251676672" behindDoc="0" locked="0" layoutInCell="1" allowOverlap="1" wp14:anchorId="3F067433" wp14:editId="75A492B4">
            <wp:simplePos x="0" y="0"/>
            <wp:positionH relativeFrom="margin">
              <wp:posOffset>180975</wp:posOffset>
            </wp:positionH>
            <wp:positionV relativeFrom="margin">
              <wp:posOffset>-342900</wp:posOffset>
            </wp:positionV>
            <wp:extent cx="4690745" cy="2771775"/>
            <wp:effectExtent l="0" t="0" r="0" b="952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_Surveys_logos_PRES - colour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074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419" w:rsidRPr="00FF630B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664384" behindDoc="0" locked="0" layoutInCell="1" allowOverlap="1" wp14:anchorId="459CFCD9" wp14:editId="329CFB9B">
            <wp:simplePos x="0" y="0"/>
            <wp:positionH relativeFrom="margin">
              <wp:posOffset>654050</wp:posOffset>
            </wp:positionH>
            <wp:positionV relativeFrom="margin">
              <wp:posOffset>5312410</wp:posOffset>
            </wp:positionV>
            <wp:extent cx="973455" cy="492760"/>
            <wp:effectExtent l="0" t="0" r="0" b="2540"/>
            <wp:wrapSquare wrapText="bothSides"/>
            <wp:docPr id="43" name="Picture 43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1419" w:rsidRPr="00FF630B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665408" behindDoc="0" locked="0" layoutInCell="1" allowOverlap="1" wp14:anchorId="4B6D3CEE" wp14:editId="38C74536">
            <wp:simplePos x="0" y="0"/>
            <wp:positionH relativeFrom="margin">
              <wp:posOffset>1720850</wp:posOffset>
            </wp:positionH>
            <wp:positionV relativeFrom="margin">
              <wp:posOffset>5312410</wp:posOffset>
            </wp:positionV>
            <wp:extent cx="973455" cy="492760"/>
            <wp:effectExtent l="0" t="0" r="0" b="2540"/>
            <wp:wrapSquare wrapText="bothSides"/>
            <wp:docPr id="7" name="Picture 7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2FD" w:rsidRPr="006B3981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661312" behindDoc="0" locked="0" layoutInCell="1" allowOverlap="1" wp14:anchorId="4FB6FEC9" wp14:editId="3A593A83">
            <wp:simplePos x="0" y="0"/>
            <wp:positionH relativeFrom="margin">
              <wp:posOffset>2615565</wp:posOffset>
            </wp:positionH>
            <wp:positionV relativeFrom="margin">
              <wp:posOffset>12621895</wp:posOffset>
            </wp:positionV>
            <wp:extent cx="1757680" cy="888365"/>
            <wp:effectExtent l="0" t="0" r="0" b="6985"/>
            <wp:wrapSquare wrapText="bothSides"/>
            <wp:docPr id="5" name="Picture 5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62FD" w:rsidRPr="006B3981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0C269719" wp14:editId="3F7F55F3">
            <wp:simplePos x="0" y="0"/>
            <wp:positionH relativeFrom="margin">
              <wp:posOffset>714375</wp:posOffset>
            </wp:positionH>
            <wp:positionV relativeFrom="margin">
              <wp:posOffset>12621895</wp:posOffset>
            </wp:positionV>
            <wp:extent cx="1757680" cy="888365"/>
            <wp:effectExtent l="0" t="0" r="0" b="6985"/>
            <wp:wrapSquare wrapText="bothSides"/>
            <wp:docPr id="4" name="Picture 4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62FD" w:rsidRPr="006B3981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13112A24" wp14:editId="148A58E9">
            <wp:simplePos x="0" y="0"/>
            <wp:positionH relativeFrom="margin">
              <wp:posOffset>4705985</wp:posOffset>
            </wp:positionH>
            <wp:positionV relativeFrom="margin">
              <wp:posOffset>12597765</wp:posOffset>
            </wp:positionV>
            <wp:extent cx="4875530" cy="907415"/>
            <wp:effectExtent l="0" t="0" r="1270" b="6985"/>
            <wp:wrapSquare wrapText="bothSides"/>
            <wp:docPr id="6" name="Picture 6" descr="X:\HEA\HEA106 - Surveys Online Assets\Word Document\images\hea-surverys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X:\HEA\HEA106 - Surveys Online Assets\Word Document\images\hea-surverys-logo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530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15423" w:rsidRPr="0006701A" w:rsidSect="0006701A">
      <w:pgSz w:w="16839" w:h="11907" w:orient="landscape" w:code="9"/>
      <w:pgMar w:top="851" w:right="2977" w:bottom="851" w:left="2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976EA" w14:textId="77777777" w:rsidR="00B56708" w:rsidRDefault="00B56708" w:rsidP="004C0484">
      <w:r>
        <w:separator/>
      </w:r>
    </w:p>
    <w:p w14:paraId="43F3CF5E" w14:textId="77777777" w:rsidR="00B56708" w:rsidRDefault="00B56708"/>
  </w:endnote>
  <w:endnote w:type="continuationSeparator" w:id="0">
    <w:p w14:paraId="3C5A70BE" w14:textId="77777777" w:rsidR="00B56708" w:rsidRDefault="00B56708" w:rsidP="004C0484">
      <w:r>
        <w:continuationSeparator/>
      </w:r>
    </w:p>
    <w:p w14:paraId="74A3F17A" w14:textId="77777777" w:rsidR="00B56708" w:rsidRDefault="00B567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  <w:embedRegular r:id="rId1" w:fontKey="{1C5DA958-5B2E-416E-838C-ED4F8AF332D4}"/>
    <w:embedBold r:id="rId2" w:fontKey="{C5463100-2CB9-4D9C-B08D-D79BE6527302}"/>
  </w:font>
  <w:font w:name="Chalet-LondonNineteenSixty">
    <w:altName w:val="Arial"/>
    <w:panose1 w:val="00000000000000000000"/>
    <w:charset w:val="00"/>
    <w:family w:val="modern"/>
    <w:notTrueType/>
    <w:pitch w:val="variable"/>
    <w:sig w:usb0="800002AF" w:usb1="50000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91D8A144-3532-45AF-B3E1-297FDACC23EF}"/>
  </w:font>
  <w:font w:name="Gill Sans MT Pro Light">
    <w:altName w:val="Gill Sans MT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halet-NewYorkNineteenSixty">
    <w:altName w:val="Arial"/>
    <w:panose1 w:val="00000000000000000000"/>
    <w:charset w:val="00"/>
    <w:family w:val="modern"/>
    <w:notTrueType/>
    <w:pitch w:val="variable"/>
    <w:sig w:usb0="800002AF" w:usb1="5000004A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562C5" w14:textId="77777777" w:rsidR="00B56708" w:rsidRDefault="00B56708" w:rsidP="004C0484">
      <w:r>
        <w:separator/>
      </w:r>
    </w:p>
    <w:p w14:paraId="561B0BE9" w14:textId="77777777" w:rsidR="00B56708" w:rsidRDefault="00B56708"/>
  </w:footnote>
  <w:footnote w:type="continuationSeparator" w:id="0">
    <w:p w14:paraId="5DB21244" w14:textId="77777777" w:rsidR="00B56708" w:rsidRDefault="00B56708" w:rsidP="004C0484">
      <w:r>
        <w:continuationSeparator/>
      </w:r>
    </w:p>
    <w:p w14:paraId="13739080" w14:textId="77777777" w:rsidR="00B56708" w:rsidRDefault="00B567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C8B0D1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1.5pt;height:58pt" o:bullet="t">
        <v:imagedata r:id="rId1" o:title="Bullet-arrow"/>
      </v:shape>
    </w:pict>
  </w:numPicBullet>
  <w:abstractNum w:abstractNumId="0" w15:restartNumberingAfterBreak="0">
    <w:nsid w:val="FFFFFF83"/>
    <w:multiLevelType w:val="singleLevel"/>
    <w:tmpl w:val="855A4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95B617E"/>
    <w:multiLevelType w:val="hybridMultilevel"/>
    <w:tmpl w:val="32A2DEA2"/>
    <w:lvl w:ilvl="0" w:tplc="CC9CFB32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Open Sans ExtraBold" w:hAnsi="Open Sans ExtraBold" w:hint="default"/>
        <w:color w:val="FE4A5D" w:themeColor="accent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77B85"/>
    <w:multiLevelType w:val="multilevel"/>
    <w:tmpl w:val="64E631EC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544587" w:themeColor="background2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20"/>
        </w:tabs>
        <w:ind w:left="1020" w:hanging="340"/>
      </w:pPr>
      <w:rPr>
        <w:rFonts w:hint="default"/>
        <w:color w:val="544587" w:themeColor="background2"/>
      </w:rPr>
    </w:lvl>
    <w:lvl w:ilvl="3">
      <w:start w:val="1"/>
      <w:numFmt w:val="lowerLetter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700"/>
        </w:tabs>
        <w:ind w:left="1700" w:hanging="340"/>
      </w:pPr>
      <w:rPr>
        <w:rFonts w:hint="default"/>
        <w:color w:val="544587" w:themeColor="background2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" w15:restartNumberingAfterBreak="0">
    <w:nsid w:val="2E00622E"/>
    <w:multiLevelType w:val="multilevel"/>
    <w:tmpl w:val="BDDA03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0B249A2"/>
    <w:multiLevelType w:val="multilevel"/>
    <w:tmpl w:val="8C725BEC"/>
    <w:lvl w:ilvl="0">
      <w:start w:val="1"/>
      <w:numFmt w:val="decimal"/>
      <w:lvlText w:val="%1."/>
      <w:lvlJc w:val="left"/>
      <w:pPr>
        <w:ind w:left="357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5" w15:restartNumberingAfterBreak="0">
    <w:nsid w:val="45BA40A6"/>
    <w:multiLevelType w:val="multilevel"/>
    <w:tmpl w:val="A98CD86E"/>
    <w:lvl w:ilvl="0">
      <w:start w:val="1"/>
      <w:numFmt w:val="bullet"/>
      <w:pStyle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color w:val="FE4A5D" w:themeColor="accen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color w:val="FE4A5D" w:themeColor="accen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FE4A5D" w:themeColor="accen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FE4A5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FE4A5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6" w15:restartNumberingAfterBreak="0">
    <w:nsid w:val="4E0137EF"/>
    <w:multiLevelType w:val="multilevel"/>
    <w:tmpl w:val="9970D600"/>
    <w:styleLink w:val="HEANumberLevel"/>
    <w:lvl w:ilvl="0">
      <w:start w:val="1"/>
      <w:numFmt w:val="decimal"/>
      <w:pStyle w:val="NumberList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985" w:hanging="1985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268" w:hanging="2268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552" w:hanging="2552"/>
      </w:pPr>
      <w:rPr>
        <w:rFonts w:ascii="Gill Sans MT" w:hAnsi="Gill Sans MT" w:hint="default"/>
        <w:b w:val="0"/>
        <w:i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2835" w:hanging="2835"/>
      </w:pPr>
      <w:rPr>
        <w:rFonts w:ascii="Gill Sans MT" w:hAnsi="Gill Sans MT" w:hint="default"/>
        <w:b w:val="0"/>
        <w:i w:val="0"/>
        <w:color w:val="auto"/>
        <w:sz w:val="24"/>
      </w:rPr>
    </w:lvl>
  </w:abstractNum>
  <w:abstractNum w:abstractNumId="7" w15:restartNumberingAfterBreak="0">
    <w:nsid w:val="58086800"/>
    <w:multiLevelType w:val="hybridMultilevel"/>
    <w:tmpl w:val="0FF6A974"/>
    <w:lvl w:ilvl="0" w:tplc="3B720700">
      <w:start w:val="1"/>
      <w:numFmt w:val="decimal"/>
      <w:pStyle w:val="Numbered"/>
      <w:lvlText w:val="%1."/>
      <w:lvlJc w:val="left"/>
      <w:pPr>
        <w:ind w:left="720" w:hanging="360"/>
      </w:pPr>
      <w:rPr>
        <w:rFonts w:ascii="Open Sans ExtraBold" w:hAnsi="Open Sans ExtraBold" w:hint="default"/>
        <w:b w:val="0"/>
        <w:i w:val="0"/>
        <w:color w:val="FE4A5D" w:themeColor="accent1"/>
        <w:sz w:val="20"/>
      </w:rPr>
    </w:lvl>
    <w:lvl w:ilvl="1" w:tplc="529EF83E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FE4A5D" w:themeColor="accent1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pStyle w:val="Heading8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D6AE2"/>
    <w:multiLevelType w:val="multilevel"/>
    <w:tmpl w:val="10A60B66"/>
    <w:lvl w:ilvl="0">
      <w:start w:val="1"/>
      <w:numFmt w:val="bullet"/>
      <w:pStyle w:val="ListBullet"/>
      <w:lvlText w:val="+"/>
      <w:lvlJc w:val="left"/>
      <w:pPr>
        <w:tabs>
          <w:tab w:val="num" w:pos="340"/>
        </w:tabs>
        <w:ind w:left="340" w:hanging="340"/>
      </w:pPr>
      <w:rPr>
        <w:rFonts w:ascii="Chalet-LondonNineteenSixty" w:hAnsi="Chalet-LondonNineteenSixty" w:hint="default"/>
        <w:color w:val="544587" w:themeColor="background2"/>
        <w:sz w:val="3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Chalet-LondonNineteenSixty" w:hAnsi="Chalet-LondonNineteenSixty" w:hint="default"/>
        <w:color w:val="000000" w:themeColor="text1"/>
      </w:rPr>
    </w:lvl>
    <w:lvl w:ilvl="2">
      <w:start w:val="1"/>
      <w:numFmt w:val="bullet"/>
      <w:lvlText w:val="+"/>
      <w:lvlJc w:val="left"/>
      <w:pPr>
        <w:tabs>
          <w:tab w:val="num" w:pos="1021"/>
        </w:tabs>
        <w:ind w:left="1021" w:hanging="341"/>
      </w:pPr>
      <w:rPr>
        <w:rFonts w:ascii="Chalet-LondonNineteenSixty" w:hAnsi="Chalet-LondonNineteenSixty" w:hint="default"/>
        <w:color w:val="544587" w:themeColor="background2"/>
        <w:sz w:val="32"/>
      </w:rPr>
    </w:lvl>
    <w:lvl w:ilvl="3">
      <w:start w:val="1"/>
      <w:numFmt w:val="bullet"/>
      <w:lvlText w:val="–"/>
      <w:lvlJc w:val="left"/>
      <w:pPr>
        <w:tabs>
          <w:tab w:val="num" w:pos="1360"/>
        </w:tabs>
        <w:ind w:left="1360" w:hanging="340"/>
      </w:pPr>
      <w:rPr>
        <w:rFonts w:ascii="Chalet-LondonNineteenSixty" w:hAnsi="Chalet-LondonNineteenSixty" w:hint="default"/>
        <w:color w:val="000000" w:themeColor="text1"/>
      </w:rPr>
    </w:lvl>
    <w:lvl w:ilvl="4">
      <w:start w:val="1"/>
      <w:numFmt w:val="bullet"/>
      <w:lvlText w:val="+"/>
      <w:lvlJc w:val="left"/>
      <w:pPr>
        <w:tabs>
          <w:tab w:val="num" w:pos="1700"/>
        </w:tabs>
        <w:ind w:left="1700" w:hanging="340"/>
      </w:pPr>
      <w:rPr>
        <w:rFonts w:ascii="Chalet-LondonNineteenSixty" w:hAnsi="Chalet-LondonNineteenSixty" w:hint="default"/>
        <w:color w:val="544587" w:themeColor="background2"/>
        <w:sz w:val="32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num w:numId="1" w16cid:durableId="902909664">
    <w:abstractNumId w:val="0"/>
  </w:num>
  <w:num w:numId="2" w16cid:durableId="1906796541">
    <w:abstractNumId w:val="4"/>
  </w:num>
  <w:num w:numId="3" w16cid:durableId="1065033806">
    <w:abstractNumId w:val="6"/>
  </w:num>
  <w:num w:numId="4" w16cid:durableId="142506040">
    <w:abstractNumId w:val="5"/>
  </w:num>
  <w:num w:numId="5" w16cid:durableId="1501578871">
    <w:abstractNumId w:val="7"/>
  </w:num>
  <w:num w:numId="6" w16cid:durableId="1402143442">
    <w:abstractNumId w:val="1"/>
  </w:num>
  <w:num w:numId="7" w16cid:durableId="2001691809">
    <w:abstractNumId w:val="3"/>
  </w:num>
  <w:num w:numId="8" w16cid:durableId="1702244309">
    <w:abstractNumId w:val="8"/>
  </w:num>
  <w:num w:numId="9" w16cid:durableId="2024168897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attachedTemplate r:id="rId1"/>
  <w:stylePaneFormatFilter w:val="D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1"/>
  <w:stylePaneSortMethod w:val="0003"/>
  <w:defaultTabStop w:val="720"/>
  <w:drawingGridHorizontalSpacing w:val="11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08"/>
    <w:rsid w:val="00005B69"/>
    <w:rsid w:val="00005DBD"/>
    <w:rsid w:val="000072EE"/>
    <w:rsid w:val="00010442"/>
    <w:rsid w:val="00012B9F"/>
    <w:rsid w:val="000170F1"/>
    <w:rsid w:val="00027F3F"/>
    <w:rsid w:val="00035272"/>
    <w:rsid w:val="00035380"/>
    <w:rsid w:val="0005357B"/>
    <w:rsid w:val="0005525E"/>
    <w:rsid w:val="0006701A"/>
    <w:rsid w:val="000707AF"/>
    <w:rsid w:val="000937F1"/>
    <w:rsid w:val="000947CD"/>
    <w:rsid w:val="00095416"/>
    <w:rsid w:val="000959E7"/>
    <w:rsid w:val="00097615"/>
    <w:rsid w:val="000B0D02"/>
    <w:rsid w:val="000B31D1"/>
    <w:rsid w:val="000B5B2F"/>
    <w:rsid w:val="000C71BF"/>
    <w:rsid w:val="000D050B"/>
    <w:rsid w:val="000D2870"/>
    <w:rsid w:val="000D422F"/>
    <w:rsid w:val="000D4498"/>
    <w:rsid w:val="000D57F2"/>
    <w:rsid w:val="000E2A13"/>
    <w:rsid w:val="000E33FA"/>
    <w:rsid w:val="000E4E2E"/>
    <w:rsid w:val="000E5418"/>
    <w:rsid w:val="000E6C76"/>
    <w:rsid w:val="000F1E87"/>
    <w:rsid w:val="000F310C"/>
    <w:rsid w:val="000F3E3E"/>
    <w:rsid w:val="00100481"/>
    <w:rsid w:val="001062B2"/>
    <w:rsid w:val="00112D98"/>
    <w:rsid w:val="00136FCB"/>
    <w:rsid w:val="0014205B"/>
    <w:rsid w:val="001447A6"/>
    <w:rsid w:val="001610F3"/>
    <w:rsid w:val="0016373F"/>
    <w:rsid w:val="001640D5"/>
    <w:rsid w:val="00164A42"/>
    <w:rsid w:val="00171E8E"/>
    <w:rsid w:val="001919BE"/>
    <w:rsid w:val="00195BBF"/>
    <w:rsid w:val="001A073D"/>
    <w:rsid w:val="001A0B49"/>
    <w:rsid w:val="001A216D"/>
    <w:rsid w:val="001A70F0"/>
    <w:rsid w:val="001B1360"/>
    <w:rsid w:val="001B53AD"/>
    <w:rsid w:val="001C391A"/>
    <w:rsid w:val="001C3CD6"/>
    <w:rsid w:val="001D2027"/>
    <w:rsid w:val="001E2231"/>
    <w:rsid w:val="001F10FF"/>
    <w:rsid w:val="0020730F"/>
    <w:rsid w:val="00210694"/>
    <w:rsid w:val="00215A82"/>
    <w:rsid w:val="002200D9"/>
    <w:rsid w:val="002270F1"/>
    <w:rsid w:val="002326F6"/>
    <w:rsid w:val="00243BAB"/>
    <w:rsid w:val="002468B8"/>
    <w:rsid w:val="00261419"/>
    <w:rsid w:val="00262D72"/>
    <w:rsid w:val="00266006"/>
    <w:rsid w:val="00270760"/>
    <w:rsid w:val="00273A07"/>
    <w:rsid w:val="00273EDB"/>
    <w:rsid w:val="002744E0"/>
    <w:rsid w:val="002756BA"/>
    <w:rsid w:val="002803F8"/>
    <w:rsid w:val="002850B3"/>
    <w:rsid w:val="0028584A"/>
    <w:rsid w:val="002A177B"/>
    <w:rsid w:val="002A2A91"/>
    <w:rsid w:val="002A3FED"/>
    <w:rsid w:val="002A6952"/>
    <w:rsid w:val="002B1A07"/>
    <w:rsid w:val="002D0A07"/>
    <w:rsid w:val="002D54FE"/>
    <w:rsid w:val="002E52EF"/>
    <w:rsid w:val="002E5A4A"/>
    <w:rsid w:val="002F5C8E"/>
    <w:rsid w:val="00303607"/>
    <w:rsid w:val="00310E4C"/>
    <w:rsid w:val="00315CD3"/>
    <w:rsid w:val="00322786"/>
    <w:rsid w:val="003232F9"/>
    <w:rsid w:val="00323DAE"/>
    <w:rsid w:val="00323E56"/>
    <w:rsid w:val="0032505E"/>
    <w:rsid w:val="00327A3E"/>
    <w:rsid w:val="00330232"/>
    <w:rsid w:val="003339FF"/>
    <w:rsid w:val="00335EDF"/>
    <w:rsid w:val="00335FD9"/>
    <w:rsid w:val="00336649"/>
    <w:rsid w:val="00336E5D"/>
    <w:rsid w:val="0034296C"/>
    <w:rsid w:val="003435B5"/>
    <w:rsid w:val="00343E44"/>
    <w:rsid w:val="00357B66"/>
    <w:rsid w:val="003631E1"/>
    <w:rsid w:val="00370A65"/>
    <w:rsid w:val="00385C47"/>
    <w:rsid w:val="00386AB0"/>
    <w:rsid w:val="003942CE"/>
    <w:rsid w:val="003A1ED8"/>
    <w:rsid w:val="003A1F12"/>
    <w:rsid w:val="003A204E"/>
    <w:rsid w:val="003A20EC"/>
    <w:rsid w:val="003A2997"/>
    <w:rsid w:val="003B7ED7"/>
    <w:rsid w:val="003D0226"/>
    <w:rsid w:val="003D6D46"/>
    <w:rsid w:val="003F14C2"/>
    <w:rsid w:val="003F473E"/>
    <w:rsid w:val="003F4E0F"/>
    <w:rsid w:val="003F62FD"/>
    <w:rsid w:val="00403ABA"/>
    <w:rsid w:val="0040717E"/>
    <w:rsid w:val="00412A47"/>
    <w:rsid w:val="004167EE"/>
    <w:rsid w:val="004263F5"/>
    <w:rsid w:val="00431BBF"/>
    <w:rsid w:val="004363B8"/>
    <w:rsid w:val="0043768A"/>
    <w:rsid w:val="00453058"/>
    <w:rsid w:val="00461E4D"/>
    <w:rsid w:val="0046650A"/>
    <w:rsid w:val="004721FE"/>
    <w:rsid w:val="00475074"/>
    <w:rsid w:val="00482CAF"/>
    <w:rsid w:val="004844CF"/>
    <w:rsid w:val="0049129C"/>
    <w:rsid w:val="004A0AE3"/>
    <w:rsid w:val="004A2C65"/>
    <w:rsid w:val="004A38FA"/>
    <w:rsid w:val="004B308B"/>
    <w:rsid w:val="004B3824"/>
    <w:rsid w:val="004B389F"/>
    <w:rsid w:val="004B458C"/>
    <w:rsid w:val="004B540A"/>
    <w:rsid w:val="004C0484"/>
    <w:rsid w:val="004D19E9"/>
    <w:rsid w:val="004D42AE"/>
    <w:rsid w:val="004D7B4B"/>
    <w:rsid w:val="004E1B9B"/>
    <w:rsid w:val="004E42C5"/>
    <w:rsid w:val="004E584D"/>
    <w:rsid w:val="00500194"/>
    <w:rsid w:val="0050047C"/>
    <w:rsid w:val="00510D02"/>
    <w:rsid w:val="005118B4"/>
    <w:rsid w:val="00515423"/>
    <w:rsid w:val="005207B1"/>
    <w:rsid w:val="00521EBD"/>
    <w:rsid w:val="00522023"/>
    <w:rsid w:val="00526210"/>
    <w:rsid w:val="00526958"/>
    <w:rsid w:val="00526B03"/>
    <w:rsid w:val="00526B6B"/>
    <w:rsid w:val="00534707"/>
    <w:rsid w:val="00545650"/>
    <w:rsid w:val="005501CE"/>
    <w:rsid w:val="005521ED"/>
    <w:rsid w:val="005626C6"/>
    <w:rsid w:val="005707EF"/>
    <w:rsid w:val="0058150E"/>
    <w:rsid w:val="00590AE0"/>
    <w:rsid w:val="0059399A"/>
    <w:rsid w:val="005A0A4F"/>
    <w:rsid w:val="005A2AAD"/>
    <w:rsid w:val="005B1561"/>
    <w:rsid w:val="005B5383"/>
    <w:rsid w:val="005C6D69"/>
    <w:rsid w:val="005E1EF2"/>
    <w:rsid w:val="005E6014"/>
    <w:rsid w:val="005E702E"/>
    <w:rsid w:val="005F0827"/>
    <w:rsid w:val="00605306"/>
    <w:rsid w:val="00610435"/>
    <w:rsid w:val="00617350"/>
    <w:rsid w:val="006176EB"/>
    <w:rsid w:val="00624554"/>
    <w:rsid w:val="00625326"/>
    <w:rsid w:val="006264B8"/>
    <w:rsid w:val="006342F4"/>
    <w:rsid w:val="00634B9E"/>
    <w:rsid w:val="006404CD"/>
    <w:rsid w:val="00640EA2"/>
    <w:rsid w:val="00646F0C"/>
    <w:rsid w:val="006471C8"/>
    <w:rsid w:val="00651D68"/>
    <w:rsid w:val="00665716"/>
    <w:rsid w:val="00673A83"/>
    <w:rsid w:val="0067428E"/>
    <w:rsid w:val="00675818"/>
    <w:rsid w:val="0067642C"/>
    <w:rsid w:val="00681889"/>
    <w:rsid w:val="00682964"/>
    <w:rsid w:val="00685FF2"/>
    <w:rsid w:val="00693566"/>
    <w:rsid w:val="00693BE6"/>
    <w:rsid w:val="0069746A"/>
    <w:rsid w:val="0069760E"/>
    <w:rsid w:val="00697E65"/>
    <w:rsid w:val="006A5C87"/>
    <w:rsid w:val="006B16CF"/>
    <w:rsid w:val="006B3981"/>
    <w:rsid w:val="006B435F"/>
    <w:rsid w:val="006B6BB8"/>
    <w:rsid w:val="006B704B"/>
    <w:rsid w:val="006C3AA7"/>
    <w:rsid w:val="006C7164"/>
    <w:rsid w:val="006C7453"/>
    <w:rsid w:val="006D084B"/>
    <w:rsid w:val="006D6684"/>
    <w:rsid w:val="006E3CFB"/>
    <w:rsid w:val="006E45B1"/>
    <w:rsid w:val="006F1306"/>
    <w:rsid w:val="006F64C7"/>
    <w:rsid w:val="006F6801"/>
    <w:rsid w:val="006F6AEE"/>
    <w:rsid w:val="00701D8E"/>
    <w:rsid w:val="0072169B"/>
    <w:rsid w:val="00721F73"/>
    <w:rsid w:val="00722CB3"/>
    <w:rsid w:val="007274DE"/>
    <w:rsid w:val="007303F6"/>
    <w:rsid w:val="007371D2"/>
    <w:rsid w:val="00737D7A"/>
    <w:rsid w:val="007403C3"/>
    <w:rsid w:val="00741374"/>
    <w:rsid w:val="0075536E"/>
    <w:rsid w:val="00760660"/>
    <w:rsid w:val="007656F2"/>
    <w:rsid w:val="00772859"/>
    <w:rsid w:val="00772BDB"/>
    <w:rsid w:val="007775EC"/>
    <w:rsid w:val="007842E7"/>
    <w:rsid w:val="00795023"/>
    <w:rsid w:val="007A34BB"/>
    <w:rsid w:val="007B441C"/>
    <w:rsid w:val="007C0A8A"/>
    <w:rsid w:val="007C13C0"/>
    <w:rsid w:val="007C320C"/>
    <w:rsid w:val="007C69BC"/>
    <w:rsid w:val="007C75EC"/>
    <w:rsid w:val="007D03B6"/>
    <w:rsid w:val="007D1BD0"/>
    <w:rsid w:val="007D2CC4"/>
    <w:rsid w:val="007D5920"/>
    <w:rsid w:val="007E0C94"/>
    <w:rsid w:val="007E140D"/>
    <w:rsid w:val="007E1827"/>
    <w:rsid w:val="007E6266"/>
    <w:rsid w:val="007E6623"/>
    <w:rsid w:val="00805408"/>
    <w:rsid w:val="0080621B"/>
    <w:rsid w:val="00813309"/>
    <w:rsid w:val="008223B5"/>
    <w:rsid w:val="008244EC"/>
    <w:rsid w:val="0082507F"/>
    <w:rsid w:val="008261F1"/>
    <w:rsid w:val="008460E9"/>
    <w:rsid w:val="0085343C"/>
    <w:rsid w:val="00861AFF"/>
    <w:rsid w:val="0086493C"/>
    <w:rsid w:val="00866D35"/>
    <w:rsid w:val="00870221"/>
    <w:rsid w:val="008807BE"/>
    <w:rsid w:val="008822ED"/>
    <w:rsid w:val="008963E0"/>
    <w:rsid w:val="008A4E10"/>
    <w:rsid w:val="008B1740"/>
    <w:rsid w:val="008B42D2"/>
    <w:rsid w:val="008B76FD"/>
    <w:rsid w:val="008B7EE1"/>
    <w:rsid w:val="008C276F"/>
    <w:rsid w:val="008C5F14"/>
    <w:rsid w:val="008D46BF"/>
    <w:rsid w:val="008E11E2"/>
    <w:rsid w:val="008E1450"/>
    <w:rsid w:val="008E50A8"/>
    <w:rsid w:val="008F7F17"/>
    <w:rsid w:val="00900555"/>
    <w:rsid w:val="0090184E"/>
    <w:rsid w:val="00901B75"/>
    <w:rsid w:val="00902E2B"/>
    <w:rsid w:val="00920564"/>
    <w:rsid w:val="00924331"/>
    <w:rsid w:val="0092507E"/>
    <w:rsid w:val="00932DAD"/>
    <w:rsid w:val="009461B8"/>
    <w:rsid w:val="009515A7"/>
    <w:rsid w:val="00953525"/>
    <w:rsid w:val="00962484"/>
    <w:rsid w:val="00966029"/>
    <w:rsid w:val="0097080B"/>
    <w:rsid w:val="009925F9"/>
    <w:rsid w:val="00997DFD"/>
    <w:rsid w:val="009A04BA"/>
    <w:rsid w:val="009A1F12"/>
    <w:rsid w:val="009A36CB"/>
    <w:rsid w:val="009A5E15"/>
    <w:rsid w:val="009B3576"/>
    <w:rsid w:val="009C1FD3"/>
    <w:rsid w:val="009C33C3"/>
    <w:rsid w:val="009C5AA1"/>
    <w:rsid w:val="009D5AD3"/>
    <w:rsid w:val="009D7DCD"/>
    <w:rsid w:val="009E7D8A"/>
    <w:rsid w:val="009F1D3F"/>
    <w:rsid w:val="009F6B2E"/>
    <w:rsid w:val="00A007F6"/>
    <w:rsid w:val="00A1263E"/>
    <w:rsid w:val="00A126E7"/>
    <w:rsid w:val="00A31AAE"/>
    <w:rsid w:val="00A3333F"/>
    <w:rsid w:val="00A34F39"/>
    <w:rsid w:val="00A62D99"/>
    <w:rsid w:val="00A63932"/>
    <w:rsid w:val="00A704DA"/>
    <w:rsid w:val="00A72250"/>
    <w:rsid w:val="00A751FF"/>
    <w:rsid w:val="00A755D5"/>
    <w:rsid w:val="00A9074A"/>
    <w:rsid w:val="00A97EFF"/>
    <w:rsid w:val="00AA3237"/>
    <w:rsid w:val="00AB00C7"/>
    <w:rsid w:val="00AB1B6F"/>
    <w:rsid w:val="00AC0C20"/>
    <w:rsid w:val="00AC22C4"/>
    <w:rsid w:val="00AD0F15"/>
    <w:rsid w:val="00AE00FA"/>
    <w:rsid w:val="00AE6D9B"/>
    <w:rsid w:val="00AE71E0"/>
    <w:rsid w:val="00AE7B84"/>
    <w:rsid w:val="00AF3E69"/>
    <w:rsid w:val="00AF5868"/>
    <w:rsid w:val="00B02CA1"/>
    <w:rsid w:val="00B0549A"/>
    <w:rsid w:val="00B11F1D"/>
    <w:rsid w:val="00B1333C"/>
    <w:rsid w:val="00B20470"/>
    <w:rsid w:val="00B25625"/>
    <w:rsid w:val="00B305E2"/>
    <w:rsid w:val="00B3145F"/>
    <w:rsid w:val="00B355F7"/>
    <w:rsid w:val="00B42DE5"/>
    <w:rsid w:val="00B44C6A"/>
    <w:rsid w:val="00B46BAB"/>
    <w:rsid w:val="00B53DEB"/>
    <w:rsid w:val="00B55541"/>
    <w:rsid w:val="00B56708"/>
    <w:rsid w:val="00B66968"/>
    <w:rsid w:val="00B66F95"/>
    <w:rsid w:val="00B70F24"/>
    <w:rsid w:val="00B7395F"/>
    <w:rsid w:val="00B77064"/>
    <w:rsid w:val="00B85317"/>
    <w:rsid w:val="00B861F8"/>
    <w:rsid w:val="00B936D0"/>
    <w:rsid w:val="00B95FEB"/>
    <w:rsid w:val="00BA074F"/>
    <w:rsid w:val="00BA702F"/>
    <w:rsid w:val="00BB1E60"/>
    <w:rsid w:val="00BB1F8C"/>
    <w:rsid w:val="00BB2C22"/>
    <w:rsid w:val="00BB6CC9"/>
    <w:rsid w:val="00BC4CC3"/>
    <w:rsid w:val="00BC54EC"/>
    <w:rsid w:val="00BD4174"/>
    <w:rsid w:val="00BD551B"/>
    <w:rsid w:val="00BD7C5D"/>
    <w:rsid w:val="00BE0172"/>
    <w:rsid w:val="00BE3138"/>
    <w:rsid w:val="00BE3BBE"/>
    <w:rsid w:val="00BE66A0"/>
    <w:rsid w:val="00BF1B6B"/>
    <w:rsid w:val="00BF4351"/>
    <w:rsid w:val="00BF5BE0"/>
    <w:rsid w:val="00C026DD"/>
    <w:rsid w:val="00C0552C"/>
    <w:rsid w:val="00C24F82"/>
    <w:rsid w:val="00C25CFB"/>
    <w:rsid w:val="00C35B4B"/>
    <w:rsid w:val="00C404D5"/>
    <w:rsid w:val="00C425F3"/>
    <w:rsid w:val="00C64158"/>
    <w:rsid w:val="00C6491C"/>
    <w:rsid w:val="00C76AAB"/>
    <w:rsid w:val="00C814A2"/>
    <w:rsid w:val="00C8192B"/>
    <w:rsid w:val="00C86C91"/>
    <w:rsid w:val="00C9131C"/>
    <w:rsid w:val="00CA0193"/>
    <w:rsid w:val="00CB11AE"/>
    <w:rsid w:val="00CB1951"/>
    <w:rsid w:val="00CC2D69"/>
    <w:rsid w:val="00CC47E4"/>
    <w:rsid w:val="00CD2C4F"/>
    <w:rsid w:val="00CD7B6F"/>
    <w:rsid w:val="00CE332C"/>
    <w:rsid w:val="00CE5E00"/>
    <w:rsid w:val="00CF1ED3"/>
    <w:rsid w:val="00D067BE"/>
    <w:rsid w:val="00D109DA"/>
    <w:rsid w:val="00D23084"/>
    <w:rsid w:val="00D2678A"/>
    <w:rsid w:val="00D2707C"/>
    <w:rsid w:val="00D27195"/>
    <w:rsid w:val="00D30476"/>
    <w:rsid w:val="00D31D54"/>
    <w:rsid w:val="00D33F02"/>
    <w:rsid w:val="00D368A9"/>
    <w:rsid w:val="00D42C96"/>
    <w:rsid w:val="00D45253"/>
    <w:rsid w:val="00D46384"/>
    <w:rsid w:val="00D546DB"/>
    <w:rsid w:val="00D60071"/>
    <w:rsid w:val="00D600AF"/>
    <w:rsid w:val="00D6157B"/>
    <w:rsid w:val="00D70DBB"/>
    <w:rsid w:val="00D76180"/>
    <w:rsid w:val="00D81AD9"/>
    <w:rsid w:val="00D81B43"/>
    <w:rsid w:val="00D84223"/>
    <w:rsid w:val="00D95872"/>
    <w:rsid w:val="00D972D3"/>
    <w:rsid w:val="00DA7C4F"/>
    <w:rsid w:val="00DB102B"/>
    <w:rsid w:val="00DB17AD"/>
    <w:rsid w:val="00DB2A1E"/>
    <w:rsid w:val="00DB3AE6"/>
    <w:rsid w:val="00DB472F"/>
    <w:rsid w:val="00DB51B6"/>
    <w:rsid w:val="00DC1F45"/>
    <w:rsid w:val="00DC5151"/>
    <w:rsid w:val="00DD3E57"/>
    <w:rsid w:val="00DD5D5A"/>
    <w:rsid w:val="00DD7065"/>
    <w:rsid w:val="00DE3016"/>
    <w:rsid w:val="00DF4A02"/>
    <w:rsid w:val="00DF7B9D"/>
    <w:rsid w:val="00E016BA"/>
    <w:rsid w:val="00E07546"/>
    <w:rsid w:val="00E15DC0"/>
    <w:rsid w:val="00E20BFC"/>
    <w:rsid w:val="00E21906"/>
    <w:rsid w:val="00E27704"/>
    <w:rsid w:val="00E33D81"/>
    <w:rsid w:val="00E3553C"/>
    <w:rsid w:val="00E3795D"/>
    <w:rsid w:val="00E40E5E"/>
    <w:rsid w:val="00E4259B"/>
    <w:rsid w:val="00E44B75"/>
    <w:rsid w:val="00E47B69"/>
    <w:rsid w:val="00E512F1"/>
    <w:rsid w:val="00E51810"/>
    <w:rsid w:val="00E54998"/>
    <w:rsid w:val="00E63842"/>
    <w:rsid w:val="00E63AFA"/>
    <w:rsid w:val="00E6414B"/>
    <w:rsid w:val="00E67A5C"/>
    <w:rsid w:val="00E84137"/>
    <w:rsid w:val="00EA2694"/>
    <w:rsid w:val="00EA7E02"/>
    <w:rsid w:val="00EB22D6"/>
    <w:rsid w:val="00EB2EBE"/>
    <w:rsid w:val="00EB7018"/>
    <w:rsid w:val="00EC5443"/>
    <w:rsid w:val="00EE4201"/>
    <w:rsid w:val="00EE7816"/>
    <w:rsid w:val="00EF1054"/>
    <w:rsid w:val="00F01B92"/>
    <w:rsid w:val="00F02DF8"/>
    <w:rsid w:val="00F10082"/>
    <w:rsid w:val="00F10E11"/>
    <w:rsid w:val="00F11C06"/>
    <w:rsid w:val="00F21A2C"/>
    <w:rsid w:val="00F2354F"/>
    <w:rsid w:val="00F2692D"/>
    <w:rsid w:val="00F35897"/>
    <w:rsid w:val="00F65B91"/>
    <w:rsid w:val="00F8497E"/>
    <w:rsid w:val="00F86E36"/>
    <w:rsid w:val="00F91DFD"/>
    <w:rsid w:val="00F93C93"/>
    <w:rsid w:val="00F95FE4"/>
    <w:rsid w:val="00FA5F34"/>
    <w:rsid w:val="00FA6A77"/>
    <w:rsid w:val="00FB1828"/>
    <w:rsid w:val="00FB218C"/>
    <w:rsid w:val="00FB50DC"/>
    <w:rsid w:val="00FB569D"/>
    <w:rsid w:val="00FC1372"/>
    <w:rsid w:val="00FE3E42"/>
    <w:rsid w:val="00FE66D3"/>
    <w:rsid w:val="00FE74DC"/>
    <w:rsid w:val="00FF59FE"/>
    <w:rsid w:val="00FF630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1DBE3A"/>
  <w15:docId w15:val="{C712814B-5748-4C4B-96E2-2A23442F7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uiPriority="9"/>
    <w:lsdException w:name="heading 6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2CE"/>
    <w:pPr>
      <w:spacing w:line="260" w:lineRule="exact"/>
    </w:pPr>
    <w:rPr>
      <w:rFonts w:ascii="Arial" w:hAnsi="Arial"/>
      <w:spacing w:val="-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42CE"/>
    <w:pPr>
      <w:spacing w:before="200" w:after="60" w:line="480" w:lineRule="exact"/>
      <w:outlineLvl w:val="0"/>
    </w:pPr>
    <w:rPr>
      <w:rFonts w:eastAsiaTheme="majorEastAsia" w:cstheme="majorBidi"/>
      <w:color w:val="02A4A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42CE"/>
    <w:pPr>
      <w:spacing w:before="240" w:after="30" w:line="400" w:lineRule="exact"/>
      <w:outlineLvl w:val="1"/>
    </w:pPr>
    <w:rPr>
      <w:rFonts w:eastAsiaTheme="majorEastAsia" w:cstheme="majorBidi"/>
      <w:color w:val="02A4A6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42CE"/>
    <w:pPr>
      <w:spacing w:before="330" w:after="4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26B03"/>
    <w:pPr>
      <w:keepNext/>
      <w:keepLines/>
      <w:numPr>
        <w:ilvl w:val="3"/>
        <w:numId w:val="7"/>
      </w:numPr>
      <w:spacing w:before="120" w:after="120"/>
      <w:outlineLvl w:val="3"/>
    </w:pPr>
    <w:rPr>
      <w:rFonts w:asciiTheme="majorHAnsi" w:eastAsiaTheme="majorEastAsia" w:hAnsiTheme="majorHAnsi" w:cstheme="majorBidi"/>
      <w:b/>
      <w:color w:val="FE4A5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0760"/>
    <w:pPr>
      <w:keepNext/>
      <w:keepLines/>
      <w:numPr>
        <w:ilvl w:val="4"/>
        <w:numId w:val="7"/>
      </w:numPr>
      <w:spacing w:before="40" w:after="0"/>
      <w:outlineLvl w:val="4"/>
    </w:pPr>
    <w:rPr>
      <w:rFonts w:asciiTheme="majorHAnsi" w:eastAsiaTheme="majorEastAsia" w:hAnsiTheme="majorHAnsi" w:cstheme="majorBidi"/>
      <w:i/>
      <w:caps/>
      <w:color w:val="666666" w:themeColor="text1" w:themeTint="99"/>
    </w:rPr>
  </w:style>
  <w:style w:type="paragraph" w:styleId="Heading6">
    <w:name w:val="heading 6"/>
    <w:aliases w:val="HEA Text Box"/>
    <w:basedOn w:val="Normal"/>
    <w:next w:val="Normal"/>
    <w:link w:val="Heading6Char"/>
    <w:uiPriority w:val="9"/>
    <w:unhideWhenUsed/>
    <w:rsid w:val="009A5E1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FE4A5D" w:themeColor="accent1"/>
    </w:rPr>
  </w:style>
  <w:style w:type="paragraph" w:styleId="Heading7">
    <w:name w:val="heading 7"/>
    <w:aliases w:val="Pull out quote"/>
    <w:basedOn w:val="Normal"/>
    <w:next w:val="Normal"/>
    <w:link w:val="Heading7Char"/>
    <w:uiPriority w:val="9"/>
    <w:unhideWhenUsed/>
    <w:qFormat/>
    <w:rsid w:val="003942CE"/>
    <w:pPr>
      <w:numPr>
        <w:ilvl w:val="6"/>
        <w:numId w:val="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text1"/>
      <w:spacing w:val="-4"/>
      <w:sz w:val="20"/>
    </w:rPr>
  </w:style>
  <w:style w:type="paragraph" w:styleId="Heading8">
    <w:name w:val="heading 8"/>
    <w:aliases w:val="Divider Quote Attibute - White 8pt"/>
    <w:basedOn w:val="Normal"/>
    <w:next w:val="Normal"/>
    <w:link w:val="Heading8Char"/>
    <w:uiPriority w:val="9"/>
    <w:unhideWhenUsed/>
    <w:qFormat/>
    <w:rsid w:val="003942CE"/>
    <w:pPr>
      <w:numPr>
        <w:ilvl w:val="7"/>
        <w:numId w:val="5"/>
      </w:numPr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000000" w:themeColor="text1"/>
      <w:spacing w:val="-4"/>
      <w:sz w:val="21"/>
      <w:szCs w:val="21"/>
    </w:rPr>
  </w:style>
  <w:style w:type="paragraph" w:styleId="Heading9">
    <w:name w:val="heading 9"/>
    <w:aliases w:val="Divider Page Header - White 18pt"/>
    <w:basedOn w:val="Normal"/>
    <w:next w:val="Normal"/>
    <w:link w:val="Heading9Char"/>
    <w:uiPriority w:val="9"/>
    <w:unhideWhenUsed/>
    <w:qFormat/>
    <w:rsid w:val="003942CE"/>
    <w:pPr>
      <w:numPr>
        <w:ilvl w:val="8"/>
        <w:numId w:val="2"/>
      </w:numPr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000000" w:themeColor="text1"/>
      <w:spacing w:val="-4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0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4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C04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484"/>
  </w:style>
  <w:style w:type="paragraph" w:styleId="Footer">
    <w:name w:val="footer"/>
    <w:aliases w:val="Weblinks"/>
    <w:basedOn w:val="Normal"/>
    <w:link w:val="FooterChar"/>
    <w:uiPriority w:val="99"/>
    <w:unhideWhenUsed/>
    <w:rsid w:val="00270760"/>
    <w:pPr>
      <w:tabs>
        <w:tab w:val="center" w:pos="4513"/>
        <w:tab w:val="right" w:pos="9026"/>
      </w:tabs>
    </w:pPr>
    <w:rPr>
      <w:b/>
      <w:color w:val="FE4A5D" w:themeColor="accent1"/>
      <w:sz w:val="16"/>
    </w:rPr>
  </w:style>
  <w:style w:type="character" w:customStyle="1" w:styleId="FooterChar">
    <w:name w:val="Footer Char"/>
    <w:aliases w:val="Weblinks Char"/>
    <w:basedOn w:val="DefaultParagraphFont"/>
    <w:link w:val="Footer"/>
    <w:uiPriority w:val="99"/>
    <w:rsid w:val="00270760"/>
    <w:rPr>
      <w:b/>
      <w:color w:val="FE4A5D" w:themeColor="accent1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942CE"/>
    <w:rPr>
      <w:rFonts w:ascii="Arial" w:eastAsiaTheme="majorEastAsia" w:hAnsi="Arial" w:cstheme="majorBidi"/>
      <w:color w:val="02A4A6"/>
      <w:spacing w:val="-2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942CE"/>
    <w:rPr>
      <w:rFonts w:ascii="Arial" w:eastAsiaTheme="majorEastAsia" w:hAnsi="Arial" w:cstheme="majorBidi"/>
      <w:color w:val="02A4A6" w:themeColor="text2"/>
      <w:spacing w:val="-2"/>
      <w:sz w:val="32"/>
      <w:szCs w:val="32"/>
    </w:rPr>
  </w:style>
  <w:style w:type="paragraph" w:customStyle="1" w:styleId="LetterDate">
    <w:name w:val="Letter Date"/>
    <w:basedOn w:val="Normal"/>
    <w:next w:val="Normal"/>
    <w:rsid w:val="00772BDB"/>
    <w:rPr>
      <w:color w:val="007AA6"/>
    </w:rPr>
  </w:style>
  <w:style w:type="paragraph" w:customStyle="1" w:styleId="Bullet">
    <w:name w:val="Bullet"/>
    <w:basedOn w:val="ListBullet2"/>
    <w:rsid w:val="00BA074F"/>
    <w:pPr>
      <w:numPr>
        <w:numId w:val="4"/>
      </w:numPr>
    </w:pPr>
  </w:style>
  <w:style w:type="paragraph" w:customStyle="1" w:styleId="LetterAddress">
    <w:name w:val="Letter Address"/>
    <w:basedOn w:val="Normal"/>
    <w:next w:val="Normal"/>
    <w:rsid w:val="00772BDB"/>
  </w:style>
  <w:style w:type="character" w:customStyle="1" w:styleId="Heading3Char">
    <w:name w:val="Heading 3 Char"/>
    <w:basedOn w:val="DefaultParagraphFont"/>
    <w:link w:val="Heading3"/>
    <w:uiPriority w:val="9"/>
    <w:rsid w:val="003942CE"/>
    <w:rPr>
      <w:rFonts w:ascii="Arial" w:eastAsiaTheme="majorEastAsia" w:hAnsi="Arial" w:cstheme="majorBidi"/>
      <w:color w:val="000000" w:themeColor="text1"/>
      <w:spacing w:val="-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26B03"/>
    <w:rPr>
      <w:rFonts w:asciiTheme="majorHAnsi" w:eastAsiaTheme="majorEastAsia" w:hAnsiTheme="majorHAnsi" w:cstheme="majorBidi"/>
      <w:b/>
      <w:color w:val="FE4A5D" w:themeColor="accent1"/>
      <w:spacing w:val="-2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3942CE"/>
    <w:pPr>
      <w:ind w:left="720"/>
      <w:contextualSpacing/>
    </w:pPr>
  </w:style>
  <w:style w:type="numbering" w:customStyle="1" w:styleId="HEANumberLevel">
    <w:name w:val="HEA Number Level"/>
    <w:basedOn w:val="NoList"/>
    <w:uiPriority w:val="99"/>
    <w:rsid w:val="009C5AA1"/>
    <w:pPr>
      <w:numPr>
        <w:numId w:val="3"/>
      </w:numPr>
    </w:pPr>
  </w:style>
  <w:style w:type="paragraph" w:styleId="ListNumber">
    <w:name w:val="List Number"/>
    <w:basedOn w:val="Normal"/>
    <w:uiPriority w:val="99"/>
    <w:semiHidden/>
    <w:unhideWhenUsed/>
    <w:qFormat/>
    <w:rsid w:val="003942CE"/>
    <w:pPr>
      <w:numPr>
        <w:numId w:val="9"/>
      </w:numPr>
    </w:pPr>
  </w:style>
  <w:style w:type="paragraph" w:customStyle="1" w:styleId="NumberList">
    <w:name w:val="Number List"/>
    <w:basedOn w:val="Normal"/>
    <w:rsid w:val="009C5AA1"/>
    <w:pPr>
      <w:numPr>
        <w:numId w:val="3"/>
      </w:numPr>
    </w:pPr>
  </w:style>
  <w:style w:type="paragraph" w:styleId="TOCHeading">
    <w:name w:val="TOC Heading"/>
    <w:basedOn w:val="Heading1"/>
    <w:next w:val="Normal"/>
    <w:uiPriority w:val="39"/>
    <w:unhideWhenUsed/>
    <w:rsid w:val="001919BE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69760E"/>
    <w:pPr>
      <w:tabs>
        <w:tab w:val="left" w:pos="1843"/>
        <w:tab w:val="right" w:pos="9214"/>
      </w:tabs>
      <w:spacing w:after="100"/>
      <w:ind w:left="1843"/>
    </w:pPr>
  </w:style>
  <w:style w:type="paragraph" w:styleId="TOC1">
    <w:name w:val="toc 1"/>
    <w:basedOn w:val="Normal"/>
    <w:next w:val="Normal"/>
    <w:autoRedefine/>
    <w:uiPriority w:val="39"/>
    <w:unhideWhenUsed/>
    <w:rsid w:val="00DF7B9D"/>
    <w:pPr>
      <w:tabs>
        <w:tab w:val="left" w:pos="1843"/>
        <w:tab w:val="right" w:pos="9214"/>
      </w:tabs>
      <w:spacing w:before="280" w:after="100"/>
      <w:ind w:left="1134"/>
    </w:pPr>
    <w:rPr>
      <w:b/>
    </w:rPr>
  </w:style>
  <w:style w:type="character" w:styleId="Hyperlink">
    <w:name w:val="Hyperlink"/>
    <w:basedOn w:val="DefaultParagraphFont"/>
    <w:uiPriority w:val="99"/>
    <w:unhideWhenUsed/>
    <w:rsid w:val="006B435F"/>
    <w:rPr>
      <w:rFonts w:ascii="Gill Sans MT" w:hAnsi="Gill Sans MT"/>
      <w:color w:val="007AA6"/>
      <w:sz w:val="20"/>
      <w:u w:val="none"/>
    </w:rPr>
  </w:style>
  <w:style w:type="paragraph" w:styleId="TOC3">
    <w:name w:val="toc 3"/>
    <w:basedOn w:val="Normal"/>
    <w:next w:val="Normal"/>
    <w:autoRedefine/>
    <w:uiPriority w:val="39"/>
    <w:unhideWhenUsed/>
    <w:rsid w:val="0069760E"/>
    <w:pPr>
      <w:tabs>
        <w:tab w:val="left" w:pos="1843"/>
        <w:tab w:val="right" w:pos="9214"/>
      </w:tabs>
      <w:spacing w:after="100"/>
      <w:ind w:left="1843"/>
    </w:pPr>
  </w:style>
  <w:style w:type="paragraph" w:styleId="NormalWeb">
    <w:name w:val="Normal (Web)"/>
    <w:basedOn w:val="Normal"/>
    <w:uiPriority w:val="99"/>
    <w:semiHidden/>
    <w:unhideWhenUsed/>
    <w:rsid w:val="00335FD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59"/>
    <w:rsid w:val="00FF59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B2562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25625"/>
    <w:rPr>
      <w:rFonts w:ascii="Tahoma" w:hAnsi="Tahoma" w:cs="Tahoma"/>
      <w:noProof/>
      <w:sz w:val="16"/>
      <w:szCs w:val="16"/>
      <w:lang w:val="en-GB"/>
    </w:rPr>
  </w:style>
  <w:style w:type="character" w:customStyle="1" w:styleId="Heading6Char">
    <w:name w:val="Heading 6 Char"/>
    <w:aliases w:val="HEA Text Box Char"/>
    <w:basedOn w:val="DefaultParagraphFont"/>
    <w:link w:val="Heading6"/>
    <w:uiPriority w:val="9"/>
    <w:rsid w:val="009A5E15"/>
    <w:rPr>
      <w:rFonts w:asciiTheme="majorHAnsi" w:eastAsiaTheme="majorEastAsia" w:hAnsiTheme="majorHAnsi" w:cstheme="majorBidi"/>
      <w:i/>
      <w:iCs/>
      <w:caps/>
      <w:color w:val="FE4A5D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270760"/>
    <w:rPr>
      <w:rFonts w:asciiTheme="majorHAnsi" w:eastAsiaTheme="majorEastAsia" w:hAnsiTheme="majorHAnsi" w:cstheme="majorBidi"/>
      <w:i/>
      <w:caps/>
      <w:color w:val="666666" w:themeColor="text1" w:themeTint="99"/>
      <w:spacing w:val="-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4F82"/>
    <w:rPr>
      <w:szCs w:val="20"/>
    </w:rPr>
  </w:style>
  <w:style w:type="paragraph" w:styleId="ListBullet">
    <w:name w:val="List Bullet"/>
    <w:basedOn w:val="Normal"/>
    <w:uiPriority w:val="99"/>
    <w:semiHidden/>
    <w:unhideWhenUsed/>
    <w:qFormat/>
    <w:rsid w:val="003942CE"/>
    <w:pPr>
      <w:numPr>
        <w:numId w:val="8"/>
      </w:numPr>
      <w:spacing w:after="113"/>
    </w:pPr>
  </w:style>
  <w:style w:type="paragraph" w:styleId="ListBullet2">
    <w:name w:val="List Bullet 2"/>
    <w:basedOn w:val="Normal"/>
    <w:uiPriority w:val="99"/>
    <w:semiHidden/>
    <w:unhideWhenUsed/>
    <w:rsid w:val="004363B8"/>
    <w:pPr>
      <w:numPr>
        <w:numId w:val="1"/>
      </w:numPr>
      <w:contextualSpacing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24F82"/>
    <w:rPr>
      <w:rFonts w:ascii="Gill Sans MT" w:hAnsi="Gill Sans MT"/>
      <w:noProof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C24F8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3942CE"/>
    <w:pPr>
      <w:spacing w:after="113" w:line="280" w:lineRule="exact"/>
    </w:pPr>
    <w:rPr>
      <w:rFonts w:ascii="Chalet-LondonNineteenSixty" w:hAnsi="Chalet-LondonNineteenSixty"/>
      <w:spacing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42CE"/>
    <w:rPr>
      <w:rFonts w:ascii="Chalet-LondonNineteenSixty" w:hAnsi="Chalet-LondonNineteenSixty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4F82"/>
    <w:rPr>
      <w:vertAlign w:val="superscript"/>
    </w:rPr>
  </w:style>
  <w:style w:type="character" w:customStyle="1" w:styleId="Heading7Char">
    <w:name w:val="Heading 7 Char"/>
    <w:aliases w:val="Pull out quote Char"/>
    <w:basedOn w:val="DefaultParagraphFont"/>
    <w:link w:val="Heading7"/>
    <w:uiPriority w:val="9"/>
    <w:rsid w:val="003942CE"/>
    <w:rPr>
      <w:rFonts w:asciiTheme="majorHAnsi" w:eastAsiaTheme="majorEastAsia" w:hAnsiTheme="majorHAnsi" w:cstheme="majorBidi"/>
      <w:i/>
      <w:iCs/>
      <w:color w:val="000000" w:themeColor="text1"/>
      <w:spacing w:val="-4"/>
      <w:sz w:val="20"/>
    </w:rPr>
  </w:style>
  <w:style w:type="character" w:customStyle="1" w:styleId="Heading8Char">
    <w:name w:val="Heading 8 Char"/>
    <w:aliases w:val="Divider Quote Attibute - White 8pt Char"/>
    <w:basedOn w:val="DefaultParagraphFont"/>
    <w:link w:val="Heading8"/>
    <w:uiPriority w:val="9"/>
    <w:rsid w:val="003942CE"/>
    <w:rPr>
      <w:rFonts w:asciiTheme="majorHAnsi" w:eastAsiaTheme="majorEastAsia" w:hAnsiTheme="majorHAnsi" w:cstheme="majorBidi"/>
      <w:color w:val="000000" w:themeColor="text1"/>
      <w:spacing w:val="-4"/>
      <w:sz w:val="21"/>
      <w:szCs w:val="21"/>
    </w:rPr>
  </w:style>
  <w:style w:type="character" w:customStyle="1" w:styleId="Heading9Char">
    <w:name w:val="Heading 9 Char"/>
    <w:aliases w:val="Divider Page Header - White 18pt Char"/>
    <w:basedOn w:val="DefaultParagraphFont"/>
    <w:link w:val="Heading9"/>
    <w:uiPriority w:val="9"/>
    <w:rsid w:val="003942CE"/>
    <w:rPr>
      <w:rFonts w:asciiTheme="majorHAnsi" w:eastAsiaTheme="majorEastAsia" w:hAnsiTheme="majorHAnsi" w:cstheme="majorBidi"/>
      <w:i/>
      <w:iCs/>
      <w:color w:val="000000" w:themeColor="text1"/>
      <w:spacing w:val="-4"/>
      <w:sz w:val="21"/>
      <w:szCs w:val="21"/>
    </w:rPr>
  </w:style>
  <w:style w:type="table" w:customStyle="1" w:styleId="LightList-Accent11">
    <w:name w:val="Light List - Accent 11"/>
    <w:aliases w:val="HEA Table"/>
    <w:basedOn w:val="TableNormal"/>
    <w:uiPriority w:val="61"/>
    <w:rsid w:val="00357B66"/>
    <w:rPr>
      <w:sz w:val="2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  <w:tblStylePr w:type="firstRow">
      <w:pPr>
        <w:wordWrap/>
        <w:spacing w:beforeLines="100" w:beforeAutospacing="0" w:afterLines="100" w:afterAutospacing="0" w:line="240" w:lineRule="auto"/>
      </w:pPr>
      <w:rPr>
        <w:rFonts w:asciiTheme="majorHAnsi" w:hAnsiTheme="majorHAnsi"/>
        <w:b w:val="0"/>
        <w:bCs/>
        <w:color w:val="FFFFFF" w:themeColor="background1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544587" w:themeColor="background2"/>
          <w:insideV w:val="single" w:sz="4" w:space="0" w:color="544587" w:themeColor="background2"/>
        </w:tcBorders>
        <w:shd w:val="clear" w:color="auto" w:fill="FE4A5D" w:themeFill="accent1"/>
      </w:tcPr>
    </w:tblStylePr>
    <w:tblStylePr w:type="lastRow">
      <w:pPr>
        <w:wordWrap/>
        <w:spacing w:beforeLines="20" w:beforeAutospacing="0" w:afterLines="20" w:afterAutospacing="0" w:line="240" w:lineRule="auto"/>
      </w:pPr>
      <w:rPr>
        <w:rFonts w:asciiTheme="minorHAnsi" w:hAnsiTheme="minorHAnsi"/>
        <w:b w:val="0"/>
        <w:bCs/>
        <w:color w:val="auto"/>
        <w:sz w:val="20"/>
      </w:rPr>
      <w:tblPr/>
      <w:tcPr>
        <w:tcBorders>
          <w:top w:val="single" w:sz="8" w:space="0" w:color="FE4A5D" w:themeColor="accent1"/>
          <w:left w:val="single" w:sz="8" w:space="0" w:color="FE4A5D" w:themeColor="accent1"/>
          <w:bottom w:val="single" w:sz="8" w:space="0" w:color="FE4A5D" w:themeColor="accent1"/>
          <w:right w:val="single" w:sz="8" w:space="0" w:color="FE4A5D" w:themeColor="accent1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pPr>
        <w:wordWrap/>
        <w:spacing w:beforeLines="20" w:beforeAutospacing="0" w:afterLines="20" w:afterAutospacing="0"/>
      </w:pPr>
      <w:rPr>
        <w:rFonts w:asciiTheme="majorHAnsi" w:hAnsiTheme="majorHAnsi"/>
        <w:b w:val="0"/>
        <w:bCs/>
        <w:i w:val="0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544587" w:themeFill="background2"/>
      </w:tcPr>
    </w:tblStylePr>
    <w:tblStylePr w:type="lastCol">
      <w:pPr>
        <w:jc w:val="right"/>
      </w:pPr>
      <w:rPr>
        <w:rFonts w:asciiTheme="minorHAnsi" w:hAnsiTheme="minorHAnsi"/>
        <w:b/>
        <w:bCs/>
        <w:color w:val="auto"/>
        <w:sz w:val="20"/>
      </w:rPr>
    </w:tblStylePr>
    <w:tblStylePr w:type="band1Vert">
      <w:tblPr/>
      <w:tcPr>
        <w:shd w:val="clear" w:color="auto" w:fill="4F417F" w:themeFill="background2" w:themeFillShade="F2"/>
      </w:tcPr>
    </w:tblStylePr>
  </w:style>
  <w:style w:type="character" w:customStyle="1" w:styleId="A4">
    <w:name w:val="A4"/>
    <w:uiPriority w:val="99"/>
    <w:rsid w:val="005521ED"/>
    <w:rPr>
      <w:rFonts w:cs="Gill Sans MT Pro Light"/>
      <w:color w:val="000000"/>
      <w:sz w:val="20"/>
      <w:szCs w:val="20"/>
    </w:rPr>
  </w:style>
  <w:style w:type="paragraph" w:styleId="Caption">
    <w:name w:val="caption"/>
    <w:aliases w:val="Image Caption"/>
    <w:basedOn w:val="Normal"/>
    <w:next w:val="Normal"/>
    <w:uiPriority w:val="35"/>
    <w:unhideWhenUsed/>
    <w:qFormat/>
    <w:rsid w:val="003942CE"/>
    <w:pPr>
      <w:spacing w:before="160" w:after="40"/>
    </w:pPr>
    <w:rPr>
      <w:iCs/>
      <w:color w:val="000000" w:themeColor="text1"/>
      <w:szCs w:val="24"/>
    </w:rPr>
  </w:style>
  <w:style w:type="paragraph" w:styleId="Title">
    <w:name w:val="Title"/>
    <w:basedOn w:val="Normal"/>
    <w:next w:val="Normal"/>
    <w:link w:val="TitleChar"/>
    <w:uiPriority w:val="10"/>
    <w:rsid w:val="001919B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2A4A6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919BE"/>
    <w:rPr>
      <w:rFonts w:asciiTheme="majorHAnsi" w:eastAsiaTheme="majorEastAsia" w:hAnsiTheme="majorHAnsi" w:cstheme="majorBidi"/>
      <w:caps/>
      <w:color w:val="02A4A6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rsid w:val="001919B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FE4A5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19BE"/>
    <w:rPr>
      <w:rFonts w:asciiTheme="majorHAnsi" w:eastAsiaTheme="majorEastAsia" w:hAnsiTheme="majorHAnsi" w:cstheme="majorBidi"/>
      <w:color w:val="FE4A5D" w:themeColor="accent1"/>
      <w:sz w:val="28"/>
      <w:szCs w:val="28"/>
    </w:rPr>
  </w:style>
  <w:style w:type="character" w:styleId="Strong">
    <w:name w:val="Strong"/>
    <w:basedOn w:val="DefaultParagraphFont"/>
    <w:uiPriority w:val="22"/>
    <w:rsid w:val="001919BE"/>
    <w:rPr>
      <w:b/>
      <w:bCs/>
    </w:rPr>
  </w:style>
  <w:style w:type="character" w:styleId="Emphasis">
    <w:name w:val="Emphasis"/>
    <w:basedOn w:val="DefaultParagraphFont"/>
    <w:uiPriority w:val="20"/>
    <w:rsid w:val="001919BE"/>
    <w:rPr>
      <w:i/>
      <w:iCs/>
    </w:rPr>
  </w:style>
  <w:style w:type="paragraph" w:styleId="NoSpacing">
    <w:name w:val="No Spacing"/>
    <w:uiPriority w:val="1"/>
    <w:rsid w:val="001919B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1919BE"/>
    <w:pPr>
      <w:spacing w:before="120" w:after="120"/>
      <w:ind w:left="720"/>
    </w:pPr>
    <w:rPr>
      <w:color w:val="02A4A6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919BE"/>
    <w:rPr>
      <w:color w:val="02A4A6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1919B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2A4A6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9BE"/>
    <w:rPr>
      <w:rFonts w:asciiTheme="majorHAnsi" w:eastAsiaTheme="majorEastAsia" w:hAnsiTheme="majorHAnsi" w:cstheme="majorBidi"/>
      <w:color w:val="02A4A6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rsid w:val="001919B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rsid w:val="001919B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rsid w:val="001919B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rsid w:val="001919BE"/>
    <w:rPr>
      <w:b/>
      <w:bCs/>
      <w:smallCaps/>
      <w:color w:val="02A4A6" w:themeColor="text2"/>
      <w:u w:val="single"/>
    </w:rPr>
  </w:style>
  <w:style w:type="character" w:styleId="BookTitle">
    <w:name w:val="Book Title"/>
    <w:basedOn w:val="DefaultParagraphFont"/>
    <w:uiPriority w:val="33"/>
    <w:rsid w:val="001919BE"/>
    <w:rPr>
      <w:b/>
      <w:bCs/>
      <w:smallCaps/>
      <w:spacing w:val="10"/>
    </w:rPr>
  </w:style>
  <w:style w:type="paragraph" w:customStyle="1" w:styleId="Pulloutquoteattribution">
    <w:name w:val="Pullout quote attribution"/>
    <w:basedOn w:val="Footer"/>
    <w:link w:val="PulloutquoteattributionChar"/>
    <w:rsid w:val="0040717E"/>
    <w:rPr>
      <w:b w:val="0"/>
      <w:i/>
    </w:rPr>
  </w:style>
  <w:style w:type="paragraph" w:customStyle="1" w:styleId="Pulloutquoteattribution0">
    <w:name w:val="Pull out quote attribution"/>
    <w:basedOn w:val="Footer"/>
    <w:link w:val="PulloutquoteattributionChar0"/>
    <w:rsid w:val="00DC5151"/>
    <w:pPr>
      <w:ind w:left="2670" w:hanging="2670"/>
    </w:pPr>
    <w:rPr>
      <w:b w:val="0"/>
      <w:i/>
      <w:color w:val="000000" w:themeColor="text1"/>
    </w:rPr>
  </w:style>
  <w:style w:type="character" w:customStyle="1" w:styleId="PulloutquoteattributionChar">
    <w:name w:val="Pullout quote attribution Char"/>
    <w:basedOn w:val="FooterChar"/>
    <w:link w:val="Pulloutquoteattribution"/>
    <w:rsid w:val="0040717E"/>
    <w:rPr>
      <w:b w:val="0"/>
      <w:i/>
      <w:color w:val="FE4A5D" w:themeColor="accent1"/>
      <w:sz w:val="16"/>
    </w:rPr>
  </w:style>
  <w:style w:type="character" w:customStyle="1" w:styleId="PulloutquoteattributionChar0">
    <w:name w:val="Pull out quote attribution Char"/>
    <w:basedOn w:val="FooterChar"/>
    <w:link w:val="Pulloutquoteattribution0"/>
    <w:rsid w:val="00DC5151"/>
    <w:rPr>
      <w:b w:val="0"/>
      <w:i/>
      <w:color w:val="000000" w:themeColor="text1"/>
      <w:sz w:val="16"/>
    </w:rPr>
  </w:style>
  <w:style w:type="paragraph" w:customStyle="1" w:styleId="TermsBackPage">
    <w:name w:val="Terms Back Page"/>
    <w:basedOn w:val="Normal"/>
    <w:link w:val="TermsBackPageChar"/>
    <w:rsid w:val="00D6157B"/>
    <w:pPr>
      <w:autoSpaceDE w:val="0"/>
      <w:autoSpaceDN w:val="0"/>
      <w:adjustRightInd w:val="0"/>
      <w:spacing w:after="0" w:line="240" w:lineRule="auto"/>
    </w:pPr>
    <w:rPr>
      <w:rFonts w:cs="OpenSans-Bold"/>
      <w:bCs/>
      <w:color w:val="FFFFFF" w:themeColor="background1"/>
      <w:sz w:val="18"/>
      <w:szCs w:val="18"/>
      <w:lang w:val="en-GB"/>
    </w:rPr>
  </w:style>
  <w:style w:type="paragraph" w:customStyle="1" w:styleId="ContactBackPage">
    <w:name w:val="Contact Back Page"/>
    <w:basedOn w:val="TermsBackPage"/>
    <w:link w:val="ContactBackPageChar"/>
    <w:rsid w:val="0020730F"/>
    <w:pPr>
      <w:spacing w:after="40"/>
      <w:ind w:right="3674"/>
    </w:pPr>
    <w:rPr>
      <w:sz w:val="22"/>
      <w:szCs w:val="22"/>
    </w:rPr>
  </w:style>
  <w:style w:type="character" w:customStyle="1" w:styleId="TermsBackPageChar">
    <w:name w:val="Terms Back Page Char"/>
    <w:basedOn w:val="DefaultParagraphFont"/>
    <w:link w:val="TermsBackPage"/>
    <w:rsid w:val="00D6157B"/>
    <w:rPr>
      <w:rFonts w:cs="OpenSans-Bold"/>
      <w:bCs/>
      <w:color w:val="FFFFFF" w:themeColor="background1"/>
      <w:sz w:val="18"/>
      <w:szCs w:val="18"/>
      <w:lang w:val="en-GB"/>
    </w:rPr>
  </w:style>
  <w:style w:type="paragraph" w:customStyle="1" w:styleId="Numbered">
    <w:name w:val="Numbered"/>
    <w:basedOn w:val="ListParagraph"/>
    <w:link w:val="NumberedChar"/>
    <w:rsid w:val="001E2231"/>
    <w:pPr>
      <w:numPr>
        <w:numId w:val="5"/>
      </w:numPr>
      <w:ind w:left="360"/>
    </w:pPr>
  </w:style>
  <w:style w:type="character" w:customStyle="1" w:styleId="ContactBackPageChar">
    <w:name w:val="Contact Back Page Char"/>
    <w:basedOn w:val="TermsBackPageChar"/>
    <w:link w:val="ContactBackPage"/>
    <w:rsid w:val="0020730F"/>
    <w:rPr>
      <w:rFonts w:cs="OpenSans-Bold"/>
      <w:bCs/>
      <w:color w:val="FFFFFF" w:themeColor="background1"/>
      <w:sz w:val="18"/>
      <w:szCs w:val="18"/>
      <w:lang w:val="en-GB"/>
    </w:rPr>
  </w:style>
  <w:style w:type="character" w:customStyle="1" w:styleId="NumberedChar">
    <w:name w:val="Numbered Char"/>
    <w:basedOn w:val="DefaultParagraphFont"/>
    <w:link w:val="Numbered"/>
    <w:rsid w:val="001E2231"/>
    <w:rPr>
      <w:rFonts w:ascii="Arial" w:hAnsi="Arial"/>
      <w:spacing w:val="-2"/>
    </w:rPr>
  </w:style>
  <w:style w:type="paragraph" w:customStyle="1" w:styleId="Front-InPartnershipwith">
    <w:name w:val="Front - In Partnership with"/>
    <w:basedOn w:val="Normal"/>
    <w:link w:val="Front-InPartnershipwithChar"/>
    <w:rsid w:val="00303607"/>
    <w:rPr>
      <w:rFonts w:ascii="Open Sans Light" w:hAnsi="Open Sans Light" w:cs="Open Sans Light"/>
      <w:i/>
    </w:rPr>
  </w:style>
  <w:style w:type="paragraph" w:customStyle="1" w:styleId="Front-Subtitle">
    <w:name w:val="Front - Subtitle"/>
    <w:basedOn w:val="Normal"/>
    <w:link w:val="Front-SubtitleChar"/>
    <w:qFormat/>
    <w:rsid w:val="00F10E11"/>
    <w:rPr>
      <w:b/>
      <w:color w:val="000000" w:themeColor="text1"/>
      <w:sz w:val="40"/>
      <w:szCs w:val="40"/>
    </w:rPr>
  </w:style>
  <w:style w:type="character" w:customStyle="1" w:styleId="Front-InPartnershipwithChar">
    <w:name w:val="Front - In Partnership with Char"/>
    <w:basedOn w:val="DefaultParagraphFont"/>
    <w:link w:val="Front-InPartnershipwith"/>
    <w:rsid w:val="00303607"/>
    <w:rPr>
      <w:rFonts w:ascii="Open Sans Light" w:hAnsi="Open Sans Light" w:cs="Open Sans Light"/>
      <w:i/>
      <w:sz w:val="20"/>
    </w:rPr>
  </w:style>
  <w:style w:type="paragraph" w:customStyle="1" w:styleId="Front-Author">
    <w:name w:val="Front - Author"/>
    <w:basedOn w:val="Normal"/>
    <w:link w:val="Front-AuthorChar"/>
    <w:rsid w:val="00303607"/>
    <w:rPr>
      <w:rFonts w:ascii="Open Sans Light" w:hAnsi="Open Sans Light" w:cs="Open Sans Light"/>
      <w:color w:val="000000" w:themeColor="text1"/>
      <w:sz w:val="24"/>
      <w:szCs w:val="24"/>
    </w:rPr>
  </w:style>
  <w:style w:type="character" w:customStyle="1" w:styleId="Front-SubtitleChar">
    <w:name w:val="Front - Subtitle Char"/>
    <w:basedOn w:val="DefaultParagraphFont"/>
    <w:link w:val="Front-Subtitle"/>
    <w:rsid w:val="00F10E11"/>
    <w:rPr>
      <w:b/>
      <w:color w:val="000000" w:themeColor="text1"/>
      <w:sz w:val="40"/>
      <w:szCs w:val="40"/>
    </w:rPr>
  </w:style>
  <w:style w:type="paragraph" w:customStyle="1" w:styleId="Front-Title">
    <w:name w:val="Front - Title"/>
    <w:basedOn w:val="BasicParagraph"/>
    <w:link w:val="Front-TitleChar"/>
    <w:qFormat/>
    <w:rsid w:val="00E3553C"/>
    <w:pPr>
      <w:suppressAutoHyphens/>
      <w:spacing w:line="168" w:lineRule="auto"/>
      <w:ind w:left="567" w:right="395"/>
      <w:contextualSpacing/>
    </w:pPr>
    <w:rPr>
      <w:rFonts w:ascii="Open Sans Light" w:hAnsi="Open Sans Light" w:cs="Open Sans Light"/>
      <w:color w:val="662D91"/>
      <w:sz w:val="180"/>
      <w:szCs w:val="180"/>
    </w:rPr>
  </w:style>
  <w:style w:type="character" w:customStyle="1" w:styleId="Front-AuthorChar">
    <w:name w:val="Front - Author Char"/>
    <w:basedOn w:val="DefaultParagraphFont"/>
    <w:link w:val="Front-Author"/>
    <w:rsid w:val="00303607"/>
    <w:rPr>
      <w:rFonts w:ascii="Open Sans Light" w:hAnsi="Open Sans Light" w:cs="Open Sans Light"/>
      <w:color w:val="000000" w:themeColor="text1"/>
      <w:sz w:val="24"/>
      <w:szCs w:val="24"/>
    </w:rPr>
  </w:style>
  <w:style w:type="paragraph" w:customStyle="1" w:styleId="NumberedList">
    <w:name w:val="Numbered List"/>
    <w:basedOn w:val="ListParagraph"/>
    <w:link w:val="NumberedListChar"/>
    <w:rsid w:val="00BA074F"/>
    <w:pPr>
      <w:numPr>
        <w:numId w:val="6"/>
      </w:numPr>
    </w:pPr>
  </w:style>
  <w:style w:type="character" w:customStyle="1" w:styleId="Front-TitleChar">
    <w:name w:val="Front - Title Char"/>
    <w:basedOn w:val="DefaultParagraphFont"/>
    <w:link w:val="Front-Title"/>
    <w:rsid w:val="00E3553C"/>
    <w:rPr>
      <w:rFonts w:ascii="Open Sans Light" w:hAnsi="Open Sans Light" w:cs="Open Sans Light"/>
      <w:color w:val="662D91"/>
      <w:sz w:val="180"/>
      <w:szCs w:val="18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A074F"/>
    <w:rPr>
      <w:rFonts w:ascii="Arial" w:hAnsi="Arial"/>
      <w:spacing w:val="-2"/>
    </w:rPr>
  </w:style>
  <w:style w:type="character" w:customStyle="1" w:styleId="NumberedListChar">
    <w:name w:val="Numbered List Char"/>
    <w:basedOn w:val="ListParagraphChar"/>
    <w:link w:val="NumberedList"/>
    <w:rsid w:val="00BA074F"/>
    <w:rPr>
      <w:rFonts w:ascii="Arial" w:hAnsi="Arial"/>
      <w:spacing w:val="-2"/>
    </w:rPr>
  </w:style>
  <w:style w:type="paragraph" w:customStyle="1" w:styleId="BasicParagraph">
    <w:name w:val="[Basic Paragraph]"/>
    <w:basedOn w:val="Normal"/>
    <w:uiPriority w:val="99"/>
    <w:rsid w:val="003A1F1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Picture">
    <w:name w:val="Picture"/>
    <w:basedOn w:val="Normal"/>
    <w:qFormat/>
    <w:rsid w:val="003942CE"/>
    <w:pPr>
      <w:spacing w:after="0" w:line="240" w:lineRule="auto"/>
    </w:pPr>
    <w:rPr>
      <w:noProof/>
    </w:rPr>
  </w:style>
  <w:style w:type="paragraph" w:customStyle="1" w:styleId="AHEReportTitle">
    <w:name w:val="AHE Report Title"/>
    <w:basedOn w:val="Normal"/>
    <w:qFormat/>
    <w:rsid w:val="003942CE"/>
    <w:pPr>
      <w:spacing w:after="0" w:line="960" w:lineRule="exact"/>
    </w:pPr>
    <w:rPr>
      <w:color w:val="02A4A6" w:themeColor="text2"/>
      <w:spacing w:val="-8"/>
      <w:sz w:val="96"/>
    </w:rPr>
  </w:style>
  <w:style w:type="paragraph" w:customStyle="1" w:styleId="AHEReportSub-Title">
    <w:name w:val="AHE Report Sub-Title"/>
    <w:basedOn w:val="Normal"/>
    <w:qFormat/>
    <w:rsid w:val="003942CE"/>
    <w:pPr>
      <w:spacing w:after="0" w:line="400" w:lineRule="exact"/>
    </w:pPr>
    <w:rPr>
      <w:color w:val="000000" w:themeColor="text1"/>
      <w:sz w:val="32"/>
      <w:szCs w:val="32"/>
    </w:rPr>
  </w:style>
  <w:style w:type="paragraph" w:customStyle="1" w:styleId="AHEPartnership">
    <w:name w:val="AHE Partnership"/>
    <w:basedOn w:val="Normal"/>
    <w:qFormat/>
    <w:rsid w:val="003942CE"/>
    <w:pPr>
      <w:spacing w:after="113" w:line="240" w:lineRule="exact"/>
    </w:pPr>
    <w:rPr>
      <w:color w:val="000000" w:themeColor="text1"/>
    </w:rPr>
  </w:style>
  <w:style w:type="paragraph" w:customStyle="1" w:styleId="AHESectionDivider">
    <w:name w:val="AHE Section Divider"/>
    <w:basedOn w:val="Normal"/>
    <w:qFormat/>
    <w:rsid w:val="003942CE"/>
    <w:pPr>
      <w:spacing w:line="960" w:lineRule="exact"/>
    </w:pPr>
    <w:rPr>
      <w:color w:val="FFFFFF" w:themeColor="background1"/>
      <w:sz w:val="96"/>
    </w:rPr>
  </w:style>
  <w:style w:type="paragraph" w:customStyle="1" w:styleId="AHESectionDividerBodyText">
    <w:name w:val="AHE Section Divider Body Text"/>
    <w:basedOn w:val="AHESectionDivider"/>
    <w:qFormat/>
    <w:rsid w:val="003942CE"/>
    <w:pPr>
      <w:spacing w:after="200" w:line="400" w:lineRule="exact"/>
    </w:pPr>
    <w:rPr>
      <w:sz w:val="32"/>
    </w:rPr>
  </w:style>
  <w:style w:type="paragraph" w:customStyle="1" w:styleId="Pull-OutQuote">
    <w:name w:val="Pull-Out Quote"/>
    <w:basedOn w:val="Normal"/>
    <w:next w:val="PullQuoteName"/>
    <w:qFormat/>
    <w:rsid w:val="003942CE"/>
    <w:pPr>
      <w:spacing w:after="173"/>
      <w:ind w:left="68" w:right="1106" w:hanging="68"/>
    </w:pPr>
    <w:rPr>
      <w:color w:val="544587" w:themeColor="background2"/>
      <w:szCs w:val="24"/>
    </w:rPr>
  </w:style>
  <w:style w:type="paragraph" w:customStyle="1" w:styleId="PullQuoteName">
    <w:name w:val="Pull Quote Name"/>
    <w:basedOn w:val="Pull-OutQuote"/>
    <w:qFormat/>
    <w:rsid w:val="003942CE"/>
    <w:pPr>
      <w:spacing w:after="40"/>
    </w:pPr>
  </w:style>
  <w:style w:type="paragraph" w:customStyle="1" w:styleId="Body">
    <w:name w:val="Body"/>
    <w:basedOn w:val="Normal"/>
    <w:uiPriority w:val="99"/>
    <w:qFormat/>
    <w:rsid w:val="003942CE"/>
    <w:pPr>
      <w:spacing w:after="0"/>
    </w:pPr>
  </w:style>
  <w:style w:type="paragraph" w:customStyle="1" w:styleId="PullOutQuotewithRules">
    <w:name w:val="Pull Out Quote with Rules"/>
    <w:basedOn w:val="Pull-OutQuote"/>
    <w:qFormat/>
    <w:rsid w:val="003942CE"/>
    <w:pPr>
      <w:pBdr>
        <w:top w:val="single" w:sz="8" w:space="7" w:color="02A4A6" w:themeColor="text2"/>
      </w:pBdr>
      <w:spacing w:before="200" w:after="160"/>
      <w:ind w:right="0"/>
    </w:pPr>
    <w:rPr>
      <w:i/>
      <w:color w:val="02A4A6" w:themeColor="text2"/>
      <w:spacing w:val="-1"/>
    </w:rPr>
  </w:style>
  <w:style w:type="paragraph" w:customStyle="1" w:styleId="PullOutQuoteNamewithRule">
    <w:name w:val="Pull Out Quote Name with Rule"/>
    <w:basedOn w:val="PullQuoteName"/>
    <w:next w:val="Normal"/>
    <w:qFormat/>
    <w:rsid w:val="003942CE"/>
    <w:pPr>
      <w:pBdr>
        <w:bottom w:val="single" w:sz="8" w:space="11" w:color="02A4A6" w:themeColor="text2"/>
      </w:pBdr>
      <w:ind w:right="0"/>
    </w:pPr>
    <w:rPr>
      <w:color w:val="02A4A6" w:themeColor="text2"/>
    </w:rPr>
  </w:style>
  <w:style w:type="paragraph" w:customStyle="1" w:styleId="AHESubheadingstyle4">
    <w:name w:val="AHE Subheading style 4"/>
    <w:basedOn w:val="Normal"/>
    <w:qFormat/>
    <w:rsid w:val="003942CE"/>
    <w:pPr>
      <w:spacing w:before="160" w:after="40"/>
      <w:ind w:left="1247" w:hanging="1247"/>
    </w:pPr>
    <w:rPr>
      <w:i/>
    </w:rPr>
  </w:style>
  <w:style w:type="paragraph" w:customStyle="1" w:styleId="PullOutBoxHeading">
    <w:name w:val="Pull Out Box Heading"/>
    <w:basedOn w:val="Normal"/>
    <w:qFormat/>
    <w:rsid w:val="003942CE"/>
    <w:pPr>
      <w:suppressAutoHyphens/>
      <w:spacing w:after="18" w:line="400" w:lineRule="exact"/>
    </w:pPr>
    <w:rPr>
      <w:rFonts w:cs="Chalet-NewYorkNineteenSixty"/>
      <w:color w:val="02A4A6" w:themeColor="text2"/>
      <w:sz w:val="32"/>
      <w:szCs w:val="32"/>
    </w:rPr>
  </w:style>
  <w:style w:type="paragraph" w:customStyle="1" w:styleId="AHETableHeader">
    <w:name w:val="AHE Table Header"/>
    <w:basedOn w:val="Body"/>
    <w:qFormat/>
    <w:rsid w:val="003942CE"/>
    <w:rPr>
      <w:color w:val="FFFFFF" w:themeColor="background1"/>
    </w:rPr>
  </w:style>
  <w:style w:type="paragraph" w:customStyle="1" w:styleId="AHETableText">
    <w:name w:val="AHE Table Text"/>
    <w:basedOn w:val="Body"/>
    <w:qFormat/>
    <w:rsid w:val="003942CE"/>
  </w:style>
  <w:style w:type="paragraph" w:customStyle="1" w:styleId="AHEContactAddressIndent">
    <w:name w:val="AHE Contact Address Indent"/>
    <w:basedOn w:val="Normal"/>
    <w:qFormat/>
    <w:rsid w:val="003942CE"/>
    <w:pPr>
      <w:spacing w:after="40" w:line="360" w:lineRule="exact"/>
      <w:ind w:left="964"/>
    </w:pPr>
    <w:rPr>
      <w:noProof/>
      <w:color w:val="000000" w:themeColor="text1"/>
      <w:spacing w:val="-4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8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0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gi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ward.jacques\OneDrive%20-%20Advance%20HE\Desktop\PRES\A5%20-%20PRES%20Template.dotx" TargetMode="External"/></Relationships>
</file>

<file path=word/theme/theme1.xml><?xml version="1.0" encoding="utf-8"?>
<a:theme xmlns:a="http://schemas.openxmlformats.org/drawingml/2006/main" name="HEA Word theme">
  <a:themeElements>
    <a:clrScheme name="Advance HE colour palette">
      <a:dk1>
        <a:sysClr val="windowText" lastClr="000000"/>
      </a:dk1>
      <a:lt1>
        <a:sysClr val="window" lastClr="FFFFFF"/>
      </a:lt1>
      <a:dk2>
        <a:srgbClr val="02A4A6"/>
      </a:dk2>
      <a:lt2>
        <a:srgbClr val="544587"/>
      </a:lt2>
      <a:accent1>
        <a:srgbClr val="FE4A5D"/>
      </a:accent1>
      <a:accent2>
        <a:srgbClr val="EA6953"/>
      </a:accent2>
      <a:accent3>
        <a:srgbClr val="F4BE49"/>
      </a:accent3>
      <a:accent4>
        <a:srgbClr val="005870"/>
      </a:accent4>
      <a:accent5>
        <a:srgbClr val="323E48"/>
      </a:accent5>
      <a:accent6>
        <a:srgbClr val="D7D2C5"/>
      </a:accent6>
      <a:hlink>
        <a:srgbClr val="544587"/>
      </a:hlink>
      <a:folHlink>
        <a:srgbClr val="757198"/>
      </a:folHlink>
    </a:clrScheme>
    <a:fontScheme name="Advance HE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CFD3D542C5D47B64A013B394662ED" ma:contentTypeVersion="18" ma:contentTypeDescription="Create a new document." ma:contentTypeScope="" ma:versionID="b84d6a2f070a1b4c4d2d8714131ea00d">
  <xsd:schema xmlns:xsd="http://www.w3.org/2001/XMLSchema" xmlns:xs="http://www.w3.org/2001/XMLSchema" xmlns:p="http://schemas.microsoft.com/office/2006/metadata/properties" xmlns:ns2="835b8aa2-31db-4575-802d-a7eaad7648fa" xmlns:ns3="eac7fadd-613e-4cc8-92e9-453e10eec375" targetNamespace="http://schemas.microsoft.com/office/2006/metadata/properties" ma:root="true" ma:fieldsID="590c3dc7fc0b501734c479b9646323da" ns2:_="" ns3:_="">
    <xsd:import namespace="835b8aa2-31db-4575-802d-a7eaad7648fa"/>
    <xsd:import namespace="eac7fadd-613e-4cc8-92e9-453e10eec3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b8aa2-31db-4575-802d-a7eaad764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d4bc3-6ae8-4f90-a7aa-f02eda266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7fadd-613e-4cc8-92e9-453e10eec37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c91e64-f079-452b-9ed3-4d394e6a1903}" ma:internalName="TaxCatchAll" ma:showField="CatchAllData" ma:web="eac7fadd-613e-4cc8-92e9-453e10eec3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835b8aa2-31db-4575-802d-a7eaad7648fa">
      <Terms xmlns="http://schemas.microsoft.com/office/infopath/2007/PartnerControls"/>
    </lcf76f155ced4ddcb4097134ff3c332f>
    <TaxCatchAll xmlns="eac7fadd-613e-4cc8-92e9-453e10eec37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DADB9E-A073-4DCB-ABA1-E780CA322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5b8aa2-31db-4575-802d-a7eaad7648fa"/>
    <ds:schemaRef ds:uri="eac7fadd-613e-4cc8-92e9-453e10eec3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A169C5-79D5-4152-91E5-672A25907B4F}">
  <ds:schemaRefs>
    <ds:schemaRef ds:uri="http://schemas.microsoft.com/office/2006/metadata/properties"/>
    <ds:schemaRef ds:uri="835b8aa2-31db-4575-802d-a7eaad7648fa"/>
    <ds:schemaRef ds:uri="http://schemas.microsoft.com/office/infopath/2007/PartnerControls"/>
    <ds:schemaRef ds:uri="eac7fadd-613e-4cc8-92e9-453e10eec375"/>
  </ds:schemaRefs>
</ds:datastoreItem>
</file>

<file path=customXml/itemProps3.xml><?xml version="1.0" encoding="utf-8"?>
<ds:datastoreItem xmlns:ds="http://schemas.openxmlformats.org/officeDocument/2006/customXml" ds:itemID="{10F56677-5116-4D95-8DEC-6466599623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754518-AB43-4E11-9116-81DE148AA6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A5 - PRES Template</Template>
  <TotalTime>0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 - report</vt:lpstr>
    </vt:vector>
  </TitlesOfParts>
  <Company>The Higher Education Academy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 - report</dc:title>
  <dc:creator>Edward Jacques</dc:creator>
  <cp:lastModifiedBy>Edward Jacques</cp:lastModifiedBy>
  <cp:revision>2</cp:revision>
  <cp:lastPrinted>2016-10-21T10:29:00Z</cp:lastPrinted>
  <dcterms:created xsi:type="dcterms:W3CDTF">2025-12-15T14:42:00Z</dcterms:created>
  <dcterms:modified xsi:type="dcterms:W3CDTF">2025-12-15T14:42:00Z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0x010100086CFD3D542C5D47B64A013B394662ED</vt:lpwstr>
  </property>
</Properties>
</file>